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9AE0" w14:textId="77777777" w:rsidR="006E4C7D" w:rsidRDefault="006E4C7D" w:rsidP="006E4C7D">
      <w:pPr>
        <w:pStyle w:val="Ttulo1"/>
        <w:spacing w:before="120" w:after="120" w:line="276" w:lineRule="auto"/>
        <w:jc w:val="center"/>
        <w:rPr>
          <w:rFonts w:ascii="Riojana" w:eastAsia="Times New Roman" w:hAnsi="Riojana" w:cs="Arial"/>
          <w:b/>
          <w:color w:val="auto"/>
          <w:sz w:val="20"/>
          <w:szCs w:val="20"/>
        </w:rPr>
      </w:pPr>
      <w:r>
        <w:rPr>
          <w:rFonts w:ascii="Riojana" w:eastAsia="Times New Roman" w:hAnsi="Riojana" w:cs="Arial"/>
          <w:b/>
          <w:color w:val="auto"/>
          <w:sz w:val="20"/>
          <w:szCs w:val="20"/>
        </w:rPr>
        <w:t>ANEXO III: CERTIFICADO /DECLARACIÓN DE OTRAS AYUDAS MINIMIS</w:t>
      </w:r>
    </w:p>
    <w:p w14:paraId="282B8CDF" w14:textId="77777777" w:rsidR="006E4C7D" w:rsidRDefault="006E4C7D" w:rsidP="006E4C7D">
      <w:pPr>
        <w:widowControl w:val="0"/>
        <w:tabs>
          <w:tab w:val="left" w:pos="4052"/>
        </w:tabs>
        <w:autoSpaceDE w:val="0"/>
        <w:autoSpaceDN w:val="0"/>
        <w:adjustRightInd w:val="0"/>
        <w:spacing w:line="240" w:lineRule="exact"/>
        <w:jc w:val="both"/>
        <w:rPr>
          <w:rFonts w:ascii="HelveticaNeue LT 55 Roman" w:hAnsi="HelveticaNeue LT 55 Roman"/>
          <w:b/>
          <w:sz w:val="20"/>
        </w:rPr>
      </w:pPr>
      <w:r>
        <w:rPr>
          <w:rFonts w:ascii="HelveticaNeue LT 55 Roman" w:hAnsi="HelveticaNeue LT 55 Roman"/>
          <w:b/>
          <w:sz w:val="20"/>
        </w:rPr>
        <w:tab/>
      </w:r>
    </w:p>
    <w:p w14:paraId="29C8067A" w14:textId="3914F94B" w:rsidR="006E4C7D" w:rsidRDefault="006E4C7D" w:rsidP="006E4C7D">
      <w:pPr>
        <w:autoSpaceDE w:val="0"/>
        <w:autoSpaceDN w:val="0"/>
        <w:adjustRightInd w:val="0"/>
        <w:spacing w:line="260" w:lineRule="exact"/>
        <w:rPr>
          <w:rFonts w:ascii="Riojana" w:eastAsia="MS Mincho" w:hAnsi="Riojana" w:cs="ArialMT"/>
          <w:color w:val="000000"/>
          <w:sz w:val="20"/>
        </w:rPr>
      </w:pPr>
      <w:r>
        <w:rPr>
          <w:rFonts w:ascii="Riojana" w:eastAsia="MS Mincho" w:hAnsi="Riojana" w:cs="ArialMT"/>
          <w:color w:val="000000"/>
          <w:sz w:val="20"/>
        </w:rPr>
        <w:t>Don/Doña ___________________________________________________, con NIF ____</w:t>
      </w:r>
      <w:r w:rsidR="00287DA9">
        <w:rPr>
          <w:rFonts w:ascii="Riojana" w:eastAsia="MS Mincho" w:hAnsi="Riojana" w:cs="ArialMT"/>
          <w:color w:val="000000"/>
          <w:sz w:val="20"/>
        </w:rPr>
        <w:t>_</w:t>
      </w:r>
      <w:r>
        <w:rPr>
          <w:rFonts w:ascii="Riojana" w:eastAsia="MS Mincho" w:hAnsi="Riojana" w:cs="ArialMT"/>
          <w:color w:val="000000"/>
          <w:sz w:val="20"/>
        </w:rPr>
        <w:t>_______________</w:t>
      </w:r>
    </w:p>
    <w:p w14:paraId="79AD4A63" w14:textId="77777777" w:rsidR="006E4C7D" w:rsidRDefault="006E4C7D" w:rsidP="006E4C7D">
      <w:pPr>
        <w:autoSpaceDE w:val="0"/>
        <w:autoSpaceDN w:val="0"/>
        <w:adjustRightInd w:val="0"/>
        <w:spacing w:line="260" w:lineRule="exact"/>
        <w:rPr>
          <w:rFonts w:ascii="Riojana" w:eastAsia="Times" w:hAnsi="Riojana"/>
          <w:sz w:val="20"/>
        </w:rPr>
      </w:pPr>
    </w:p>
    <w:p w14:paraId="080BB087" w14:textId="4B9576C4" w:rsidR="006E4C7D" w:rsidRDefault="00BA2273" w:rsidP="006E4C7D">
      <w:pPr>
        <w:autoSpaceDE w:val="0"/>
        <w:autoSpaceDN w:val="0"/>
        <w:adjustRightInd w:val="0"/>
        <w:spacing w:line="240" w:lineRule="exact"/>
        <w:rPr>
          <w:rFonts w:ascii="Riojana" w:eastAsia="Times" w:hAnsi="Riojana"/>
          <w:sz w:val="20"/>
        </w:rPr>
      </w:pPr>
      <w:sdt>
        <w:sdtPr>
          <w:rPr>
            <w:rFonts w:ascii="Riojana" w:eastAsia="MS Mincho" w:hAnsi="Riojana" w:cs="ArialMT"/>
            <w:b/>
            <w:bCs/>
            <w:sz w:val="18"/>
            <w:szCs w:val="18"/>
          </w:rPr>
          <w:id w:val="-18968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49D8">
            <w:rPr>
              <w:rFonts w:ascii="MS Gothic" w:eastAsia="MS Gothic" w:hAnsi="MS Gothic" w:cs="ArialMT" w:hint="eastAsia"/>
              <w:b/>
              <w:bCs/>
              <w:sz w:val="18"/>
              <w:szCs w:val="18"/>
            </w:rPr>
            <w:t>☐</w:t>
          </w:r>
        </w:sdtContent>
      </w:sdt>
      <w:r w:rsidR="006E4C7D">
        <w:rPr>
          <w:rFonts w:ascii="Riojana" w:eastAsia="Times" w:hAnsi="Riojana"/>
          <w:sz w:val="20"/>
        </w:rPr>
        <w:t xml:space="preserve"> En nombre propio    </w:t>
      </w:r>
    </w:p>
    <w:p w14:paraId="437FE88F" w14:textId="77777777" w:rsidR="006E4C7D" w:rsidRDefault="006E4C7D" w:rsidP="006E4C7D">
      <w:pPr>
        <w:autoSpaceDE w:val="0"/>
        <w:autoSpaceDN w:val="0"/>
        <w:adjustRightInd w:val="0"/>
        <w:spacing w:line="240" w:lineRule="exact"/>
        <w:rPr>
          <w:rFonts w:ascii="Riojana" w:eastAsia="Times" w:hAnsi="Riojana"/>
          <w:sz w:val="20"/>
        </w:rPr>
      </w:pPr>
    </w:p>
    <w:p w14:paraId="1D0994A9" w14:textId="7F16418A" w:rsidR="006E4C7D" w:rsidRDefault="00BA2273" w:rsidP="006E4C7D">
      <w:pPr>
        <w:autoSpaceDE w:val="0"/>
        <w:autoSpaceDN w:val="0"/>
        <w:adjustRightInd w:val="0"/>
        <w:spacing w:line="240" w:lineRule="exact"/>
        <w:rPr>
          <w:rFonts w:ascii="Riojana" w:eastAsia="MS Mincho" w:hAnsi="Riojana" w:cs="Arial-BoldMT"/>
          <w:b/>
          <w:bCs/>
          <w:color w:val="000000"/>
          <w:sz w:val="20"/>
        </w:rPr>
      </w:pPr>
      <w:sdt>
        <w:sdtPr>
          <w:rPr>
            <w:rFonts w:ascii="Riojana" w:eastAsia="MS Mincho" w:hAnsi="Riojana" w:cs="ArialMT"/>
            <w:b/>
            <w:bCs/>
            <w:sz w:val="18"/>
            <w:szCs w:val="18"/>
          </w:rPr>
          <w:id w:val="716324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B5D">
            <w:rPr>
              <w:rFonts w:ascii="MS Gothic" w:eastAsia="MS Gothic" w:hAnsi="MS Gothic" w:cs="ArialMT" w:hint="eastAsia"/>
              <w:b/>
              <w:bCs/>
              <w:sz w:val="18"/>
              <w:szCs w:val="18"/>
            </w:rPr>
            <w:t>☐</w:t>
          </w:r>
        </w:sdtContent>
      </w:sdt>
      <w:r w:rsidR="006E4C7D">
        <w:rPr>
          <w:rFonts w:ascii="Riojana" w:eastAsia="Times" w:hAnsi="Riojana"/>
          <w:sz w:val="20"/>
        </w:rPr>
        <w:t xml:space="preserve"> En representación de ____________________________________________, NIF____________________</w:t>
      </w:r>
    </w:p>
    <w:p w14:paraId="1398E1A7" w14:textId="77777777" w:rsidR="006E4C7D" w:rsidRDefault="006E4C7D" w:rsidP="006E4C7D">
      <w:pPr>
        <w:autoSpaceDE w:val="0"/>
        <w:autoSpaceDN w:val="0"/>
        <w:adjustRightInd w:val="0"/>
        <w:spacing w:line="260" w:lineRule="exact"/>
        <w:rPr>
          <w:rFonts w:ascii="Riojana" w:eastAsia="MS Mincho" w:hAnsi="Riojana" w:cs="Arial-BoldMT"/>
          <w:b/>
          <w:bCs/>
          <w:color w:val="000000"/>
          <w:sz w:val="20"/>
        </w:rPr>
      </w:pPr>
    </w:p>
    <w:p w14:paraId="6B15775E" w14:textId="32B18909" w:rsidR="006E4C7D" w:rsidRDefault="006E4C7D" w:rsidP="006E4C7D">
      <w:pPr>
        <w:autoSpaceDE w:val="0"/>
        <w:autoSpaceDN w:val="0"/>
        <w:adjustRightInd w:val="0"/>
        <w:spacing w:line="260" w:lineRule="exact"/>
        <w:jc w:val="both"/>
        <w:rPr>
          <w:rFonts w:ascii="Riojana" w:eastAsia="MS Mincho" w:hAnsi="Riojana" w:cs="ArialMT"/>
          <w:sz w:val="20"/>
        </w:rPr>
      </w:pPr>
      <w:r>
        <w:rPr>
          <w:rFonts w:ascii="Riojana" w:eastAsia="MS Mincho" w:hAnsi="Riojana" w:cs="Arial-BoldMT"/>
          <w:bCs/>
          <w:color w:val="000000"/>
          <w:sz w:val="20"/>
        </w:rPr>
        <w:t>Declaro/Certifico</w:t>
      </w:r>
      <w:r>
        <w:rPr>
          <w:rFonts w:ascii="Riojana" w:eastAsia="MS Mincho" w:hAnsi="Riojana" w:cs="Arial-BoldMT"/>
          <w:b/>
          <w:bCs/>
          <w:color w:val="000000"/>
          <w:sz w:val="20"/>
        </w:rPr>
        <w:t xml:space="preserve"> </w:t>
      </w:r>
      <w:r>
        <w:rPr>
          <w:rFonts w:ascii="Riojana" w:eastAsia="MS Mincho" w:hAnsi="Riojana" w:cs="ArialMT"/>
          <w:sz w:val="20"/>
        </w:rPr>
        <w:t xml:space="preserve">expresamente, bajo mi responsabilidad, y en relación con la Resolución </w:t>
      </w:r>
      <w:proofErr w:type="spellStart"/>
      <w:r w:rsidR="00A223F6">
        <w:rPr>
          <w:rFonts w:ascii="Riojana" w:eastAsia="MS Mincho" w:hAnsi="Riojana" w:cs="ArialMT"/>
          <w:sz w:val="20"/>
        </w:rPr>
        <w:t>nº</w:t>
      </w:r>
      <w:proofErr w:type="spellEnd"/>
      <w:r w:rsidR="00A223F6">
        <w:rPr>
          <w:rFonts w:ascii="Riojana" w:eastAsia="MS Mincho" w:hAnsi="Riojana" w:cs="ArialMT"/>
          <w:sz w:val="20"/>
        </w:rPr>
        <w:t xml:space="preserve"> </w:t>
      </w:r>
      <w:r w:rsidR="0068288D">
        <w:rPr>
          <w:rFonts w:ascii="Riojana" w:eastAsia="MS Mincho" w:hAnsi="Riojana" w:cs="ArialMT"/>
          <w:sz w:val="20"/>
        </w:rPr>
        <w:t>261</w:t>
      </w:r>
      <w:r w:rsidR="00A223F6">
        <w:rPr>
          <w:rFonts w:ascii="Riojana" w:eastAsia="MS Mincho" w:hAnsi="Riojana" w:cs="ArialMT"/>
          <w:sz w:val="20"/>
        </w:rPr>
        <w:t xml:space="preserve">/2026, de fecha </w:t>
      </w:r>
      <w:r w:rsidR="00FE1E4B">
        <w:rPr>
          <w:rFonts w:ascii="Riojana" w:eastAsia="MS Mincho" w:hAnsi="Riojana" w:cs="ArialMT"/>
          <w:sz w:val="20"/>
        </w:rPr>
        <w:t>4</w:t>
      </w:r>
      <w:r w:rsidR="00A223F6">
        <w:rPr>
          <w:rFonts w:ascii="Riojana" w:eastAsia="MS Mincho" w:hAnsi="Riojana" w:cs="ArialMT"/>
          <w:sz w:val="20"/>
        </w:rPr>
        <w:t xml:space="preserve"> de junio de 2026, en el marco de la Orden EIE/87</w:t>
      </w:r>
      <w:r>
        <w:rPr>
          <w:rFonts w:ascii="Riojana" w:eastAsia="MS Mincho" w:hAnsi="Riojana" w:cs="ArialMT"/>
          <w:sz w:val="20"/>
        </w:rPr>
        <w:t>/202</w:t>
      </w:r>
      <w:r w:rsidR="00A223F6">
        <w:rPr>
          <w:rFonts w:ascii="Riojana" w:eastAsia="MS Mincho" w:hAnsi="Riojana" w:cs="ArialMT"/>
          <w:sz w:val="20"/>
        </w:rPr>
        <w:t>4</w:t>
      </w:r>
      <w:r>
        <w:rPr>
          <w:rFonts w:ascii="Riojana" w:eastAsia="MS Mincho" w:hAnsi="Riojana" w:cs="ArialMT"/>
          <w:sz w:val="20"/>
        </w:rPr>
        <w:t xml:space="preserve">, de fecha </w:t>
      </w:r>
      <w:r w:rsidR="00A223F6">
        <w:rPr>
          <w:rFonts w:ascii="Riojana" w:eastAsia="MS Mincho" w:hAnsi="Riojana" w:cs="ArialMT"/>
          <w:sz w:val="20"/>
        </w:rPr>
        <w:t xml:space="preserve">16 </w:t>
      </w:r>
      <w:r>
        <w:rPr>
          <w:rFonts w:ascii="Riojana" w:eastAsia="MS Mincho" w:hAnsi="Riojana" w:cs="ArialMT"/>
          <w:sz w:val="20"/>
        </w:rPr>
        <w:t xml:space="preserve">de </w:t>
      </w:r>
      <w:r w:rsidR="00A223F6">
        <w:rPr>
          <w:rFonts w:ascii="Riojana" w:eastAsia="MS Mincho" w:hAnsi="Riojana" w:cs="ArialMT"/>
          <w:sz w:val="20"/>
        </w:rPr>
        <w:t>diciembre</w:t>
      </w:r>
      <w:r>
        <w:rPr>
          <w:rFonts w:ascii="Riojana" w:eastAsia="MS Mincho" w:hAnsi="Riojana" w:cs="ArialMT"/>
          <w:sz w:val="20"/>
        </w:rPr>
        <w:t>, por la que se convocan ayudas para el fomento de la competitividad y desarrollo económico en las áreas o sectores prioritarios de la Estrategia de Especialización Inteligente de la Comunidad Autónoma de La Rioja, en régimen de concesión directa.</w:t>
      </w:r>
    </w:p>
    <w:p w14:paraId="319137BA" w14:textId="26DC5BD3" w:rsidR="006E4C7D" w:rsidRDefault="00BA2273" w:rsidP="00BA2273">
      <w:pPr>
        <w:spacing w:before="240" w:line="260" w:lineRule="exact"/>
        <w:ind w:left="420" w:hanging="420"/>
        <w:jc w:val="both"/>
        <w:rPr>
          <w:rFonts w:ascii="Riojana" w:hAnsi="Riojana" w:cs="Arial"/>
          <w:sz w:val="20"/>
          <w:lang w:val="es-ES_tradnl"/>
        </w:rPr>
      </w:pPr>
      <w:sdt>
        <w:sdtPr>
          <w:rPr>
            <w:rFonts w:ascii="Riojana" w:eastAsia="MS Mincho" w:hAnsi="Riojana" w:cs="ArialMT"/>
            <w:b/>
            <w:bCs/>
            <w:sz w:val="22"/>
            <w:szCs w:val="22"/>
          </w:rPr>
          <w:id w:val="-183055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MT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Riojana" w:eastAsia="MS Mincho" w:hAnsi="Riojana" w:cs="ArialMT"/>
          <w:sz w:val="20"/>
        </w:rPr>
        <w:tab/>
      </w:r>
      <w:r w:rsidR="006E4C7D">
        <w:rPr>
          <w:rFonts w:ascii="Riojana" w:eastAsia="MS Mincho" w:hAnsi="Riojana"/>
          <w:sz w:val="20"/>
          <w:lang w:val="es-ES_tradnl"/>
        </w:rPr>
        <w:t xml:space="preserve">Que NO </w:t>
      </w:r>
      <w:r w:rsidR="006E4C7D">
        <w:rPr>
          <w:rFonts w:ascii="Riojana" w:eastAsia="MS Mincho" w:hAnsi="Riojana" w:cs="ArialMT"/>
          <w:sz w:val="20"/>
        </w:rPr>
        <w:t>ha obtenido en el presente ejercicio y/o en los dos años anteriores ayudas de las Administraciones Públicas españolas o comunitarias sujetas al régimen de minimis.</w:t>
      </w:r>
    </w:p>
    <w:p w14:paraId="2B13A7AC" w14:textId="77777777" w:rsidR="006E4C7D" w:rsidRDefault="006E4C7D" w:rsidP="006E4C7D">
      <w:pPr>
        <w:autoSpaceDE w:val="0"/>
        <w:autoSpaceDN w:val="0"/>
        <w:adjustRightInd w:val="0"/>
        <w:spacing w:line="260" w:lineRule="exact"/>
        <w:jc w:val="both"/>
        <w:rPr>
          <w:rFonts w:ascii="Riojana" w:eastAsia="MS Mincho" w:hAnsi="Riojana" w:cs="ArialMT"/>
          <w:sz w:val="20"/>
          <w:lang w:val="es-ES_tradnl"/>
        </w:rPr>
      </w:pPr>
    </w:p>
    <w:p w14:paraId="2C1447CE" w14:textId="5E083E55" w:rsidR="006E4C7D" w:rsidRDefault="00BA2273" w:rsidP="00BA2273">
      <w:pPr>
        <w:tabs>
          <w:tab w:val="left" w:pos="426"/>
        </w:tabs>
        <w:ind w:left="420" w:hanging="420"/>
        <w:jc w:val="both"/>
        <w:rPr>
          <w:rFonts w:ascii="Riojana" w:eastAsia="MS Mincho" w:hAnsi="Riojana" w:cs="ArialMT"/>
          <w:sz w:val="20"/>
        </w:rPr>
      </w:pPr>
      <w:sdt>
        <w:sdtPr>
          <w:rPr>
            <w:rFonts w:ascii="Riojana" w:eastAsia="MS Mincho" w:hAnsi="Riojana" w:cs="ArialMT"/>
            <w:b/>
            <w:bCs/>
            <w:sz w:val="22"/>
            <w:szCs w:val="22"/>
            <w:lang w:val="es-ES_tradnl"/>
          </w:rPr>
          <w:id w:val="-1994247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MT" w:hint="eastAsia"/>
              <w:b/>
              <w:bCs/>
              <w:sz w:val="22"/>
              <w:szCs w:val="22"/>
              <w:lang w:val="es-ES_tradnl"/>
            </w:rPr>
            <w:t>☐</w:t>
          </w:r>
        </w:sdtContent>
      </w:sdt>
      <w:r>
        <w:rPr>
          <w:rFonts w:ascii="Riojana" w:eastAsia="MS Mincho" w:hAnsi="Riojana" w:cs="ArialMT"/>
          <w:sz w:val="20"/>
          <w:lang w:val="es-ES_tradnl"/>
        </w:rPr>
        <w:tab/>
      </w:r>
      <w:r w:rsidR="006E4C7D">
        <w:rPr>
          <w:rFonts w:ascii="Riojana" w:eastAsia="MS Mincho" w:hAnsi="Riojana" w:cs="ArialMT"/>
          <w:sz w:val="20"/>
        </w:rPr>
        <w:t xml:space="preserve">Que han solicitado (la empresa solicitante de la ayuda y las empresas vinculadas a la misma en los términos expuestos), o les ha sido concedido, o han percibido ayudas de minimis en el ejercicio fiscal </w:t>
      </w:r>
      <w:proofErr w:type="gramStart"/>
      <w:r w:rsidR="006E4C7D">
        <w:rPr>
          <w:rFonts w:ascii="Riojana" w:eastAsia="MS Mincho" w:hAnsi="Riojana" w:cs="ArialMT"/>
          <w:sz w:val="20"/>
        </w:rPr>
        <w:t>actual</w:t>
      </w:r>
      <w:proofErr w:type="gramEnd"/>
      <w:r w:rsidR="006E4C7D">
        <w:rPr>
          <w:rFonts w:ascii="Riojana" w:eastAsia="MS Mincho" w:hAnsi="Riojana" w:cs="ArialMT"/>
          <w:sz w:val="20"/>
        </w:rPr>
        <w:t xml:space="preserve"> así como en los dos ejercicios fiscales anteriores.</w:t>
      </w:r>
    </w:p>
    <w:p w14:paraId="211366E8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b/>
          <w:sz w:val="16"/>
          <w:szCs w:val="16"/>
          <w:lang w:val="es-ES_tradnl"/>
        </w:rPr>
      </w:pPr>
      <w:r>
        <w:rPr>
          <w:rFonts w:ascii="Riojana" w:eastAsia="MS Mincho" w:hAnsi="Riojana"/>
          <w:b/>
          <w:sz w:val="16"/>
          <w:szCs w:val="16"/>
          <w:lang w:val="es-ES_tradnl"/>
        </w:rPr>
        <w:t>Límite de las ayudas de minimis:</w:t>
      </w:r>
    </w:p>
    <w:p w14:paraId="005F872F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- Cuando sea de aplicación e Reglamento (UE) número 2023/2831, de la Comisión, el importe total de las ayudas de minimis concedidas por un estado miembro a una única empresa no excederá de 300.000 € durante cualquier periodo de tres años.</w:t>
      </w:r>
    </w:p>
    <w:p w14:paraId="6BD1D2B0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 xml:space="preserve">- Cuando sea de aplicación el Reglamento (UE) </w:t>
      </w:r>
      <w:proofErr w:type="spellStart"/>
      <w:r>
        <w:rPr>
          <w:rFonts w:ascii="Riojana" w:eastAsia="MS Mincho" w:hAnsi="Riojana"/>
          <w:sz w:val="16"/>
          <w:szCs w:val="16"/>
          <w:lang w:val="es-ES_tradnl"/>
        </w:rPr>
        <w:t>Nº</w:t>
      </w:r>
      <w:proofErr w:type="spellEnd"/>
      <w:r>
        <w:rPr>
          <w:rFonts w:ascii="Riojana" w:eastAsia="MS Mincho" w:hAnsi="Riojana"/>
          <w:sz w:val="16"/>
          <w:szCs w:val="16"/>
          <w:lang w:val="es-ES_tradnl"/>
        </w:rPr>
        <w:t xml:space="preserve"> 717/2014 de la Comisión,</w:t>
      </w:r>
      <w:r>
        <w:rPr>
          <w:rFonts w:ascii="Riojana" w:hAnsi="Riojana"/>
          <w:sz w:val="16"/>
          <w:szCs w:val="16"/>
          <w:lang w:val="es-ES_tradnl"/>
        </w:rPr>
        <w:t xml:space="preserve"> </w:t>
      </w:r>
      <w:r>
        <w:rPr>
          <w:rFonts w:ascii="Riojana" w:eastAsia="MS Mincho" w:hAnsi="Riojana"/>
          <w:sz w:val="16"/>
          <w:szCs w:val="16"/>
          <w:lang w:val="es-ES_tradnl"/>
        </w:rPr>
        <w:t xml:space="preserve">el importe total de las ayudas de minimis concedidas por Estado miembro a una única empresa en el sector de la pesca y de la acuicultura no excederá de 30.000 euros durante un periodo cualquiera de tres ejercicios fiscales. El importe acumulado de las ayudas de minimis concedidas por Estado miembro a empresas que operen en el sector de la pesca y de la acuicultura durante un periodo cualquiera de tres ejercicios fiscales no excederá del tope nacional indicado en el anexo del citado Reglamento. </w:t>
      </w:r>
    </w:p>
    <w:p w14:paraId="6B8CA81E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Cuando una empresa opere en el sector de la pesca y de la acuicultura y también en uno o más sectores o desarrolla otras actividades incluidas en el ámbito de aplicación del Reglamento (UE) número 2023/2831, de la Comisión, será de aplicación lo dispuesto en el apartado 2 del artículo 1 del Reglamento (UE) número 717/2014 de la Comisión.</w:t>
      </w:r>
    </w:p>
    <w:p w14:paraId="0E1A6AA2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  <w:r>
        <w:rPr>
          <w:rFonts w:ascii="Riojana" w:eastAsia="MS Mincho" w:hAnsi="Riojana"/>
          <w:sz w:val="16"/>
          <w:szCs w:val="16"/>
          <w:lang w:val="es-ES_tradnl"/>
        </w:rPr>
        <w:t>Serán de aplicación, respectivamente, las reglas de acumulación previstas en el artículo 5 del Reglamento (UE) número 2023/2831, de la Comisión y del Reglamento (UE) número 717/2014 de la Comisión.</w:t>
      </w:r>
    </w:p>
    <w:p w14:paraId="26797356" w14:textId="77777777" w:rsidR="006E4C7D" w:rsidRDefault="006E4C7D" w:rsidP="006E4C7D">
      <w:pPr>
        <w:spacing w:before="240"/>
        <w:ind w:left="420"/>
        <w:jc w:val="both"/>
        <w:rPr>
          <w:rFonts w:ascii="Riojana" w:eastAsia="MS Mincho" w:hAnsi="Riojana"/>
          <w:sz w:val="16"/>
          <w:szCs w:val="16"/>
          <w:lang w:val="es-ES_tradnl"/>
        </w:rPr>
      </w:pPr>
    </w:p>
    <w:p w14:paraId="1C4A83B6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 xml:space="preserve">A los efectos del presente Programa, el </w:t>
      </w:r>
      <w:r>
        <w:rPr>
          <w:rFonts w:ascii="Riojana" w:eastAsia="MS Mincho" w:hAnsi="Riojana" w:cs="ArialMT"/>
          <w:b/>
          <w:sz w:val="16"/>
          <w:szCs w:val="16"/>
        </w:rPr>
        <w:t>concepto de «única empresa»</w:t>
      </w:r>
      <w:r>
        <w:rPr>
          <w:rFonts w:ascii="Riojana" w:eastAsia="MS Mincho" w:hAnsi="Riojana" w:cs="ArialMT"/>
          <w:sz w:val="16"/>
          <w:szCs w:val="16"/>
        </w:rPr>
        <w:t xml:space="preserve"> incluye todas las sociedades o empresas que tengan al menos uno de los siguientes vínculos entre sí:</w:t>
      </w:r>
    </w:p>
    <w:p w14:paraId="71AB8BF2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5D24B0E8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a) Una empresa posee la mayoría de los derechos de voto de los accionistas o socios de otra empresa;</w:t>
      </w:r>
    </w:p>
    <w:p w14:paraId="63A3A6FF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84A6200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b) Una empresa tiene derecho a nombrar o revocar a la mayoría de los miembros del órgano de administración, dirección o supervisión de otra empresa;</w:t>
      </w:r>
    </w:p>
    <w:p w14:paraId="789E59E9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6DEC3D86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c) Una empresa tiene derecho a ejercer una influencia dominante sobre otra en virtud de un contrato celebrado con ella o de una disposición contenida en sus estatutos o en su escritura de constitución;</w:t>
      </w:r>
    </w:p>
    <w:p w14:paraId="1B011D84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4D610B8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d) Una empresa, accionista o socia de otra, controla por sí sola, en virtud de un acuerdo celebrado con otros accionistas o socios de la segunda, la mayoría de los derechos de voto de los accionistas o socios de ésta.</w:t>
      </w:r>
    </w:p>
    <w:p w14:paraId="734C2C6C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4C51134F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  <w:r>
        <w:rPr>
          <w:rFonts w:ascii="Riojana" w:eastAsia="MS Mincho" w:hAnsi="Riojana" w:cs="ArialMT"/>
          <w:sz w:val="16"/>
          <w:szCs w:val="16"/>
        </w:rPr>
        <w:t>Las empresas que mantengan cualquiera de las relaciones contempladas en las letras a) a d) a través de otra u otras empresas también se considerarán una única empresa.</w:t>
      </w:r>
    </w:p>
    <w:p w14:paraId="5D5EA313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p w14:paraId="12A306E4" w14:textId="77777777" w:rsidR="006E4C7D" w:rsidRDefault="006E4C7D" w:rsidP="006E4C7D">
      <w:pPr>
        <w:ind w:left="420"/>
        <w:jc w:val="both"/>
        <w:rPr>
          <w:rFonts w:ascii="Riojana" w:eastAsia="MS Mincho" w:hAnsi="Riojana" w:cs="ArialMT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1076"/>
        <w:gridCol w:w="1318"/>
        <w:gridCol w:w="3114"/>
        <w:gridCol w:w="1495"/>
      </w:tblGrid>
      <w:tr w:rsidR="006E4C7D" w14:paraId="0340BF15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4085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lastRenderedPageBreak/>
              <w:t>Entidad Pública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1B31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Fecha Solicitud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D75A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Fecha Aprobación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D8C82" w14:textId="5E266779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Objeto/tipo de la ayuda, programa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37E2" w14:textId="77777777" w:rsidR="006E4C7D" w:rsidRDefault="006E4C7D">
            <w:pPr>
              <w:spacing w:line="260" w:lineRule="exact"/>
              <w:jc w:val="center"/>
              <w:rPr>
                <w:rFonts w:ascii="Riojana" w:eastAsia="MS Mincho" w:hAnsi="Riojana"/>
                <w:sz w:val="20"/>
              </w:rPr>
            </w:pPr>
            <w:r>
              <w:rPr>
                <w:rFonts w:ascii="Riojana" w:eastAsia="MS Mincho" w:hAnsi="Riojana"/>
                <w:sz w:val="20"/>
              </w:rPr>
              <w:t>Importe €</w:t>
            </w:r>
          </w:p>
        </w:tc>
      </w:tr>
      <w:tr w:rsidR="006E4C7D" w14:paraId="69631920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4445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FB63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DA2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1E86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ED65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1B8AAA18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CDE0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B769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F0FE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FC70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F6B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53FFFF70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15B0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D8E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F93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E6DB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246C" w14:textId="77777777" w:rsidR="006E4C7D" w:rsidRDefault="006E4C7D">
            <w:pPr>
              <w:spacing w:line="260" w:lineRule="exact"/>
              <w:jc w:val="right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1315DDB3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56BA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D013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2CB7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2AB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9E33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1521E7AE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75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068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3F6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B19A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255C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  <w:tr w:rsidR="006E4C7D" w14:paraId="4631D6E3" w14:textId="77777777" w:rsidTr="00287DA9">
        <w:trPr>
          <w:jc w:val="right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CCF6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CF89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9044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3DD9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9B2" w14:textId="77777777" w:rsidR="006E4C7D" w:rsidRDefault="006E4C7D">
            <w:pPr>
              <w:spacing w:line="260" w:lineRule="exact"/>
              <w:jc w:val="both"/>
              <w:rPr>
                <w:rFonts w:ascii="Riojana" w:eastAsia="MS Mincho" w:hAnsi="Riojana"/>
                <w:sz w:val="20"/>
              </w:rPr>
            </w:pPr>
          </w:p>
        </w:tc>
      </w:tr>
    </w:tbl>
    <w:p w14:paraId="010D9ACF" w14:textId="77777777" w:rsidR="006E4C7D" w:rsidRDefault="006E4C7D" w:rsidP="006E4C7D">
      <w:pPr>
        <w:spacing w:line="260" w:lineRule="exact"/>
        <w:jc w:val="both"/>
        <w:rPr>
          <w:rFonts w:ascii="Riojana" w:eastAsia="MS Mincho" w:hAnsi="Riojana"/>
          <w:sz w:val="20"/>
          <w:lang w:val="es-ES_tradnl"/>
        </w:rPr>
      </w:pPr>
    </w:p>
    <w:p w14:paraId="01F8B099" w14:textId="77777777" w:rsidR="006E4C7D" w:rsidRDefault="006E4C7D" w:rsidP="006E4C7D">
      <w:pPr>
        <w:spacing w:line="260" w:lineRule="exact"/>
        <w:jc w:val="both"/>
        <w:rPr>
          <w:rFonts w:ascii="Riojana" w:hAnsi="Riojana" w:cs="Arial"/>
          <w:sz w:val="20"/>
          <w:lang w:val="es-ES_tradnl"/>
        </w:rPr>
      </w:pPr>
    </w:p>
    <w:p w14:paraId="3C9B964E" w14:textId="77777777" w:rsidR="006E4C7D" w:rsidRDefault="006E4C7D" w:rsidP="006E4C7D">
      <w:pPr>
        <w:jc w:val="both"/>
        <w:rPr>
          <w:rFonts w:ascii="Riojana" w:hAnsi="Riojana" w:cs="Arial"/>
          <w:sz w:val="20"/>
        </w:rPr>
      </w:pPr>
    </w:p>
    <w:p w14:paraId="37E20091" w14:textId="77777777" w:rsidR="006E4C7D" w:rsidRDefault="006E4C7D" w:rsidP="006E4C7D">
      <w:pPr>
        <w:jc w:val="both"/>
        <w:rPr>
          <w:rFonts w:ascii="Riojana" w:hAnsi="Riojana" w:cs="Arial"/>
          <w:sz w:val="20"/>
        </w:rPr>
      </w:pPr>
      <w:r>
        <w:rPr>
          <w:rFonts w:ascii="Riojana" w:hAnsi="Riojana" w:cs="Arial"/>
          <w:sz w:val="20"/>
        </w:rPr>
        <w:t>Declaro conocer el carácter de minimis que en su caso obtenga con la presente solicitud y me comprometo a:</w:t>
      </w:r>
    </w:p>
    <w:p w14:paraId="743C9E2D" w14:textId="77777777" w:rsidR="006E4C7D" w:rsidRDefault="006E4C7D" w:rsidP="006E4C7D">
      <w:pPr>
        <w:jc w:val="both"/>
        <w:rPr>
          <w:rFonts w:ascii="Riojana" w:hAnsi="Riojana" w:cs="Arial"/>
          <w:sz w:val="20"/>
        </w:rPr>
      </w:pPr>
      <w:r>
        <w:rPr>
          <w:rFonts w:ascii="Riojana" w:hAnsi="Riojana" w:cs="Arial"/>
          <w:sz w:val="20"/>
        </w:rPr>
        <w:t>a) No recibir, individual o acumuladamente, ayudas con el mismo carácter de minimis que en un período de tres años fiscales consecutivos superen el límite establecido.</w:t>
      </w:r>
    </w:p>
    <w:p w14:paraId="548D2CF1" w14:textId="77777777" w:rsidR="006E4C7D" w:rsidRDefault="006E4C7D" w:rsidP="006E4C7D">
      <w:pPr>
        <w:tabs>
          <w:tab w:val="left" w:pos="426"/>
        </w:tabs>
        <w:jc w:val="both"/>
        <w:rPr>
          <w:rFonts w:ascii="Riojana" w:eastAsia="MS Mincho" w:hAnsi="Riojana"/>
          <w:b/>
          <w:sz w:val="20"/>
          <w:lang w:val="es-ES_tradnl"/>
        </w:rPr>
      </w:pPr>
      <w:r>
        <w:rPr>
          <w:rFonts w:ascii="Riojana" w:hAnsi="Riojana" w:cs="Arial"/>
          <w:sz w:val="20"/>
        </w:rPr>
        <w:t xml:space="preserve">b) Comunicar a toda entidad pública </w:t>
      </w:r>
      <w:r>
        <w:rPr>
          <w:rFonts w:ascii="Riojana" w:eastAsia="MS Mincho" w:hAnsi="Riojana"/>
          <w:sz w:val="20"/>
          <w:lang w:val="es-ES_tradnl"/>
        </w:rPr>
        <w:t xml:space="preserve">a la que haya solicitado algún tipo de ayuda, </w:t>
      </w:r>
      <w:r>
        <w:rPr>
          <w:rFonts w:ascii="Riojana" w:hAnsi="Riojana" w:cs="Arial"/>
          <w:sz w:val="20"/>
        </w:rPr>
        <w:t>ésta y otras subvenciones sujetas al régimen de minimis.</w:t>
      </w:r>
    </w:p>
    <w:p w14:paraId="4701F87C" w14:textId="77777777" w:rsidR="006E4C7D" w:rsidRDefault="006E4C7D" w:rsidP="006E4C7D">
      <w:pPr>
        <w:spacing w:line="260" w:lineRule="exact"/>
        <w:jc w:val="both"/>
        <w:rPr>
          <w:rFonts w:ascii="Riojana" w:hAnsi="Riojana" w:cs="Arial"/>
          <w:sz w:val="20"/>
        </w:rPr>
      </w:pPr>
    </w:p>
    <w:p w14:paraId="31A68C35" w14:textId="77777777" w:rsidR="006E4C7D" w:rsidRDefault="006E4C7D" w:rsidP="006E4C7D">
      <w:pPr>
        <w:spacing w:line="260" w:lineRule="exact"/>
        <w:rPr>
          <w:rFonts w:ascii="Riojana" w:hAnsi="Riojana" w:cs="Arial"/>
          <w:sz w:val="23"/>
          <w:szCs w:val="23"/>
        </w:rPr>
      </w:pPr>
    </w:p>
    <w:tbl>
      <w:tblPr>
        <w:tblpPr w:leftFromText="141" w:rightFromText="141" w:vertAnchor="text" w:horzAnchor="margin" w:tblpY="134"/>
        <w:tblW w:w="9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5"/>
        <w:gridCol w:w="3989"/>
      </w:tblGrid>
      <w:tr w:rsidR="006E4C7D" w14:paraId="0ED22311" w14:textId="77777777" w:rsidTr="00301C5A">
        <w:trPr>
          <w:cantSplit/>
          <w:trHeight w:val="1620"/>
        </w:trPr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</w:tcPr>
          <w:p w14:paraId="5D5D9AF4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6B0E6A57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2312746F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16097E4C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053EF764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5BA55945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715E90C4" w14:textId="77777777" w:rsidR="006E4C7D" w:rsidRDefault="006E4C7D">
            <w:pPr>
              <w:rPr>
                <w:rFonts w:ascii="Riojana" w:hAnsi="Riojana" w:cs="HelveticaNeue LT 55 Roman"/>
                <w:color w:val="000000"/>
                <w:szCs w:val="24"/>
              </w:rPr>
            </w:pPr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En 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 xml:space="preserve">, </w:t>
            </w:r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a 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>de</w:t>
            </w:r>
            <w:proofErr w:type="spellEnd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-Narrow"/>
                <w:noProof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>de</w:t>
            </w:r>
            <w:proofErr w:type="spellEnd"/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Riojana" w:hAnsi="Riojana" w:cs="HelveticaNeue LT 55 Roman"/>
                <w:color w:val="000000"/>
                <w:szCs w:val="24"/>
              </w:rPr>
              <w:instrText xml:space="preserve"> FORMTEXT </w:instrText>
            </w:r>
            <w:r>
              <w:rPr>
                <w:rFonts w:ascii="Riojana" w:hAnsi="Riojana" w:cs="HelveticaNeue LT 55 Roman"/>
                <w:color w:val="000000"/>
                <w:szCs w:val="24"/>
              </w:rPr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separate"/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t> </w:t>
            </w:r>
            <w:r>
              <w:rPr>
                <w:rFonts w:ascii="Riojana" w:hAnsi="Riojana" w:cs="HelveticaNeue LT 55 Roman"/>
                <w:color w:val="000000"/>
                <w:szCs w:val="24"/>
              </w:rPr>
              <w:fldChar w:fldCharType="end"/>
            </w:r>
          </w:p>
          <w:p w14:paraId="53E4B433" w14:textId="77777777" w:rsidR="006E4C7D" w:rsidRDefault="006E4C7D">
            <w:pPr>
              <w:rPr>
                <w:rFonts w:ascii="Riojana" w:hAnsi="Riojana" w:cs="HelveticaNeue LT 55 Roman"/>
                <w:color w:val="000000"/>
                <w:szCs w:val="24"/>
              </w:rPr>
            </w:pPr>
          </w:p>
          <w:p w14:paraId="07E1F241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02176668" w14:textId="77777777" w:rsidR="006E4C7D" w:rsidRDefault="006E4C7D">
            <w:pPr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</w:tcPr>
          <w:p w14:paraId="56C05F7F" w14:textId="77777777" w:rsidR="006E4C7D" w:rsidRDefault="006E4C7D">
            <w:pPr>
              <w:ind w:right="-70"/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  <w:r>
              <w:rPr>
                <w:rFonts w:ascii="Riojana" w:hAnsi="Riojana" w:cs="HelveticaNeue LT 55 Roman"/>
                <w:color w:val="000000"/>
                <w:sz w:val="18"/>
                <w:szCs w:val="18"/>
              </w:rPr>
              <w:t>Firma o sello</w:t>
            </w:r>
          </w:p>
          <w:p w14:paraId="2D1C826D" w14:textId="77777777" w:rsidR="006E4C7D" w:rsidRDefault="006E4C7D">
            <w:pPr>
              <w:ind w:right="-70"/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39C460AC" w14:textId="77777777" w:rsidR="006E4C7D" w:rsidRDefault="006E4C7D">
            <w:pPr>
              <w:ind w:right="-70"/>
              <w:rPr>
                <w:rFonts w:ascii="Riojana" w:hAnsi="Riojana" w:cs="HelveticaNeue LT 55 Roman"/>
                <w:color w:val="000000"/>
                <w:sz w:val="18"/>
                <w:szCs w:val="18"/>
              </w:rPr>
            </w:pPr>
          </w:p>
          <w:p w14:paraId="3DBD6E7E" w14:textId="77777777" w:rsidR="006E4C7D" w:rsidRDefault="006E4C7D">
            <w:pPr>
              <w:ind w:right="-70"/>
              <w:jc w:val="center"/>
              <w:rPr>
                <w:rFonts w:ascii="Riojana" w:hAnsi="Riojana" w:cs="HelveticaNeue LT 55 Roman"/>
                <w:color w:val="000000"/>
              </w:rPr>
            </w:pPr>
          </w:p>
          <w:p w14:paraId="2744A09B" w14:textId="77777777" w:rsidR="006E4C7D" w:rsidRDefault="006E4C7D">
            <w:pPr>
              <w:ind w:right="-70"/>
              <w:jc w:val="center"/>
              <w:rPr>
                <w:rFonts w:ascii="Riojana" w:hAnsi="Riojana" w:cs="HelveticaNeue LT 55 Roman"/>
                <w:color w:val="000000"/>
              </w:rPr>
            </w:pPr>
          </w:p>
        </w:tc>
      </w:tr>
    </w:tbl>
    <w:p w14:paraId="2AB5291B" w14:textId="4A7BEA34" w:rsidR="00E92DBE" w:rsidRPr="006E4C7D" w:rsidRDefault="00E92DBE" w:rsidP="006E4C7D"/>
    <w:sectPr w:rsidR="00E92DBE" w:rsidRPr="006E4C7D" w:rsidSect="00D539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A0180" w14:textId="77777777" w:rsidR="00697B0F" w:rsidRDefault="00697B0F">
      <w:r>
        <w:separator/>
      </w:r>
    </w:p>
  </w:endnote>
  <w:endnote w:type="continuationSeparator" w:id="0">
    <w:p w14:paraId="778A9EC9" w14:textId="77777777" w:rsidR="00697B0F" w:rsidRDefault="0069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altName w:val="Calibri"/>
    <w:charset w:val="00"/>
    <w:family w:val="auto"/>
    <w:pitch w:val="variable"/>
    <w:sig w:usb0="00000007" w:usb1="00000000" w:usb2="00000000" w:usb3="00000000" w:csb0="00000093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55 Helvetica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">
    <w:charset w:val="00"/>
    <w:family w:val="auto"/>
    <w:pitch w:val="variable"/>
    <w:sig w:usb0="00000087" w:usb1="00000000" w:usb2="00000000" w:usb3="00000000" w:csb0="0000001B" w:csb1="00000000"/>
  </w:font>
  <w:font w:name="Riojana SemiBold">
    <w:altName w:val="Calibri"/>
    <w:charset w:val="00"/>
    <w:family w:val="auto"/>
    <w:pitch w:val="variable"/>
    <w:sig w:usb0="00000007" w:usb1="00000000" w:usb2="00000000" w:usb3="00000000" w:csb0="00000093" w:csb1="00000000"/>
  </w:font>
  <w:font w:name="Avenir Next LT Pro">
    <w:altName w:val="Arial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E86C" w14:textId="77777777" w:rsidR="00BB4D2C" w:rsidRDefault="00BB4D2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" w:hAnsi="Avenir Next LT Pro"/>
      </w:rPr>
      <w:id w:val="-209668991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0154BAC" w14:textId="256E6FA3" w:rsidR="008B7CD3" w:rsidRPr="00FD37F5" w:rsidRDefault="008B7CD3">
        <w:pPr>
          <w:pStyle w:val="Piedepgina"/>
          <w:jc w:val="center"/>
          <w:rPr>
            <w:rFonts w:ascii="Avenir Next LT Pro" w:hAnsi="Avenir Next LT Pro"/>
            <w:sz w:val="18"/>
            <w:szCs w:val="18"/>
          </w:rPr>
        </w:pPr>
        <w:r w:rsidRPr="00FD37F5">
          <w:rPr>
            <w:rFonts w:ascii="Avenir Next LT Pro" w:hAnsi="Avenir Next LT Pro"/>
            <w:sz w:val="18"/>
            <w:szCs w:val="18"/>
          </w:rPr>
          <w:fldChar w:fldCharType="begin"/>
        </w:r>
        <w:r w:rsidRPr="00FD37F5">
          <w:rPr>
            <w:rFonts w:ascii="Avenir Next LT Pro" w:hAnsi="Avenir Next LT Pro"/>
            <w:sz w:val="18"/>
            <w:szCs w:val="18"/>
          </w:rPr>
          <w:instrText>PAGE   \* MERGEFORMAT</w:instrText>
        </w:r>
        <w:r w:rsidRPr="00FD37F5">
          <w:rPr>
            <w:rFonts w:ascii="Avenir Next LT Pro" w:hAnsi="Avenir Next LT Pro"/>
            <w:sz w:val="18"/>
            <w:szCs w:val="18"/>
          </w:rPr>
          <w:fldChar w:fldCharType="separate"/>
        </w:r>
        <w:r w:rsidR="00A223F6">
          <w:rPr>
            <w:rFonts w:ascii="Avenir Next LT Pro" w:hAnsi="Avenir Next LT Pro"/>
            <w:noProof/>
            <w:sz w:val="18"/>
            <w:szCs w:val="18"/>
          </w:rPr>
          <w:t>2</w:t>
        </w:r>
        <w:r w:rsidRPr="00FD37F5">
          <w:rPr>
            <w:rFonts w:ascii="Avenir Next LT Pro" w:hAnsi="Avenir Next LT Pro"/>
            <w:sz w:val="18"/>
            <w:szCs w:val="18"/>
          </w:rPr>
          <w:fldChar w:fldCharType="end"/>
        </w:r>
      </w:p>
    </w:sdtContent>
  </w:sdt>
  <w:p w14:paraId="2C04F5A7" w14:textId="77777777" w:rsidR="008B7CD3" w:rsidRDefault="008B7C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9B705" w14:textId="77777777" w:rsidR="00BB4D2C" w:rsidRDefault="00BB4D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BA6E7" w14:textId="77777777" w:rsidR="00697B0F" w:rsidRDefault="00697B0F">
      <w:r>
        <w:separator/>
      </w:r>
    </w:p>
  </w:footnote>
  <w:footnote w:type="continuationSeparator" w:id="0">
    <w:p w14:paraId="6663B98B" w14:textId="77777777" w:rsidR="00697B0F" w:rsidRDefault="00697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D029B" w14:textId="77777777" w:rsidR="00BB4D2C" w:rsidRDefault="00BB4D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9E48" w14:textId="77777777" w:rsidR="008B7CD3" w:rsidRDefault="008B7CD3" w:rsidP="001C2224">
    <w:pPr>
      <w:spacing w:line="280" w:lineRule="exact"/>
      <w:jc w:val="both"/>
      <w:rPr>
        <w:rFonts w:ascii="HelveticaNeue LT 55 Roman" w:hAnsi="HelveticaNeue LT 55 Roman"/>
        <w:sz w:val="20"/>
      </w:rPr>
    </w:pPr>
    <w:r w:rsidRPr="002576B9">
      <w:rPr>
        <w:rFonts w:ascii="Riojana SemiBold" w:hAnsi="Riojana SemiBold"/>
        <w:noProof/>
        <w:sz w:val="18"/>
        <w:szCs w:val="18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0AB6BE5" wp14:editId="28541164">
              <wp:simplePos x="0" y="0"/>
              <wp:positionH relativeFrom="page">
                <wp:posOffset>5717208</wp:posOffset>
              </wp:positionH>
              <wp:positionV relativeFrom="page">
                <wp:posOffset>528888</wp:posOffset>
              </wp:positionV>
              <wp:extent cx="1309453" cy="1404620"/>
              <wp:effectExtent l="0" t="0" r="5080" b="0"/>
              <wp:wrapThrough wrapText="bothSides">
                <wp:wrapPolygon edited="0">
                  <wp:start x="0" y="0"/>
                  <wp:lineTo x="0" y="20829"/>
                  <wp:lineTo x="21370" y="20829"/>
                  <wp:lineTo x="21370" y="0"/>
                  <wp:lineTo x="0" y="0"/>
                </wp:wrapPolygon>
              </wp:wrapThrough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9453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74879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Centro Tecnológico de La Rioja</w:t>
                          </w:r>
                        </w:p>
                        <w:p w14:paraId="557447E9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Avda. de Zaragoza,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21</w:t>
                          </w:r>
                        </w:p>
                        <w:p w14:paraId="68F79C85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26071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Logroño</w:t>
                          </w: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 (La Rioja)</w:t>
                          </w:r>
                        </w:p>
                        <w:p w14:paraId="7E3C8336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941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2</w:t>
                          </w: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>9 1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9</w:t>
                          </w:r>
                          <w:r>
                            <w:rPr>
                              <w:sz w:val="12"/>
                              <w:szCs w:val="12"/>
                              <w:lang w:val="es-ES_tradnl"/>
                            </w:rPr>
                            <w:t xml:space="preserve"> 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37</w:t>
                          </w:r>
                        </w:p>
                        <w:p w14:paraId="7282BA35" w14:textId="77777777" w:rsidR="008B7CD3" w:rsidRPr="00A67519" w:rsidRDefault="008B7CD3" w:rsidP="001C2224">
                          <w:pPr>
                            <w:rPr>
                              <w:sz w:val="12"/>
                              <w:szCs w:val="12"/>
                              <w:lang w:val="es-ES_tradnl"/>
                            </w:rPr>
                          </w:pPr>
                          <w:r w:rsidRPr="00AA0327">
                            <w:rPr>
                              <w:sz w:val="12"/>
                              <w:szCs w:val="12"/>
                              <w:lang w:val="es-ES_tradnl"/>
                            </w:rPr>
                            <w:t>servicio.innovacion</w:t>
                          </w:r>
                          <w:r w:rsidRPr="00A67519">
                            <w:rPr>
                              <w:sz w:val="12"/>
                              <w:szCs w:val="12"/>
                              <w:lang w:val="es-ES_tradnl"/>
                            </w:rPr>
                            <w:t>@larioja.org</w:t>
                          </w:r>
                        </w:p>
                        <w:p w14:paraId="1C2E6C61" w14:textId="77777777" w:rsidR="008B7CD3" w:rsidRPr="002576B9" w:rsidRDefault="008B7CD3" w:rsidP="001C2224">
                          <w:pPr>
                            <w:spacing w:line="136" w:lineRule="exact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AB6BE5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450.15pt;margin-top:41.65pt;width:103.1pt;height:110.6pt;z-index:251672576;visibility:visible;mso-wrap-style:square;mso-width-percent:0;mso-height-percent:20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" stroked="f">
              <v:textbox style="mso-fit-shape-to-text:t" inset="0,0,0,0">
                <w:txbxContent>
                  <w:p w14:paraId="7F074879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Centro Tecnológico de La Rioja</w:t>
                    </w:r>
                  </w:p>
                  <w:p w14:paraId="557447E9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Avda. de Zaragoza,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21</w:t>
                    </w:r>
                  </w:p>
                  <w:p w14:paraId="68F79C85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26071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Logroño</w:t>
                    </w: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 (La Rioja)</w:t>
                    </w:r>
                  </w:p>
                  <w:p w14:paraId="7E3C8336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941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2</w:t>
                    </w:r>
                    <w:r>
                      <w:rPr>
                        <w:sz w:val="12"/>
                        <w:szCs w:val="12"/>
                        <w:lang w:val="es-ES_tradnl"/>
                      </w:rPr>
                      <w:t>9 1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9</w:t>
                    </w:r>
                    <w:r>
                      <w:rPr>
                        <w:sz w:val="12"/>
                        <w:szCs w:val="12"/>
                        <w:lang w:val="es-ES_tradnl"/>
                      </w:rPr>
                      <w:t xml:space="preserve"> 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37</w:t>
                    </w:r>
                  </w:p>
                  <w:p w14:paraId="7282BA35" w14:textId="77777777" w:rsidR="008B7CD3" w:rsidRPr="00A67519" w:rsidRDefault="008B7CD3" w:rsidP="001C2224">
                    <w:pPr>
                      <w:rPr>
                        <w:sz w:val="12"/>
                        <w:szCs w:val="12"/>
                        <w:lang w:val="es-ES_tradnl"/>
                      </w:rPr>
                    </w:pPr>
                    <w:r w:rsidRPr="00AA0327">
                      <w:rPr>
                        <w:sz w:val="12"/>
                        <w:szCs w:val="12"/>
                        <w:lang w:val="es-ES_tradnl"/>
                      </w:rPr>
                      <w:t>servicio.innovacion</w:t>
                    </w:r>
                    <w:r w:rsidRPr="00A67519">
                      <w:rPr>
                        <w:sz w:val="12"/>
                        <w:szCs w:val="12"/>
                        <w:lang w:val="es-ES_tradnl"/>
                      </w:rPr>
                      <w:t>@larioja.org</w:t>
                    </w:r>
                  </w:p>
                  <w:p w14:paraId="1C2E6C61" w14:textId="77777777" w:rsidR="008B7CD3" w:rsidRPr="002576B9" w:rsidRDefault="008B7CD3" w:rsidP="001C2224">
                    <w:pPr>
                      <w:spacing w:line="136" w:lineRule="exact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  <w:p w14:paraId="05AE2054" w14:textId="77777777" w:rsidR="008B7CD3" w:rsidRPr="002576B9" w:rsidRDefault="008B7CD3" w:rsidP="001C2224">
    <w:pPr>
      <w:spacing w:before="80" w:line="240" w:lineRule="exact"/>
      <w:ind w:left="1560"/>
      <w:rPr>
        <w:rFonts w:ascii="Riojana SemiBold" w:hAnsi="Riojana SemiBold"/>
        <w:sz w:val="18"/>
        <w:szCs w:val="18"/>
      </w:rPr>
    </w:pPr>
    <w:r w:rsidRPr="002576B9">
      <w:rPr>
        <w:rFonts w:ascii="Riojana SemiBold" w:hAnsi="Riojana SemiBold"/>
        <w:noProof/>
        <w:sz w:val="18"/>
        <w:szCs w:val="18"/>
      </w:rPr>
      <w:drawing>
        <wp:anchor distT="0" distB="0" distL="0" distR="0" simplePos="0" relativeHeight="251671552" behindDoc="0" locked="0" layoutInCell="1" allowOverlap="1" wp14:anchorId="46CF3391" wp14:editId="15FA2316">
          <wp:simplePos x="0" y="0"/>
          <wp:positionH relativeFrom="page">
            <wp:posOffset>560705</wp:posOffset>
          </wp:positionH>
          <wp:positionV relativeFrom="paragraph">
            <wp:posOffset>-1905</wp:posOffset>
          </wp:positionV>
          <wp:extent cx="1080000" cy="236995"/>
          <wp:effectExtent l="0" t="0" r="635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 rotWithShape="1">
                  <a:blip r:embed="rId1" cstate="print"/>
                  <a:srcRect t="1" b="24919"/>
                  <a:stretch/>
                </pic:blipFill>
                <pic:spPr bwMode="auto">
                  <a:xfrm>
                    <a:off x="0" y="0"/>
                    <a:ext cx="1080000" cy="236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76B9">
      <w:rPr>
        <w:rFonts w:ascii="Riojana SemiBold" w:hAnsi="Riojana SemiBold"/>
        <w:sz w:val="18"/>
        <w:szCs w:val="18"/>
      </w:rPr>
      <w:t>Economía, Innovación, Empresa y Trabajo Autónomo</w:t>
    </w:r>
  </w:p>
  <w:p w14:paraId="041AE6D9" w14:textId="77777777" w:rsidR="008B7CD3" w:rsidRDefault="008B7CD3" w:rsidP="001C2224">
    <w:pPr>
      <w:spacing w:line="280" w:lineRule="exact"/>
      <w:jc w:val="both"/>
      <w:rPr>
        <w:rFonts w:ascii="HelveticaNeue LT 55 Roman" w:hAnsi="HelveticaNeue LT 55 Roman"/>
        <w:sz w:val="20"/>
      </w:rPr>
    </w:pPr>
  </w:p>
  <w:p w14:paraId="1716CC61" w14:textId="77777777" w:rsidR="008B7CD3" w:rsidRPr="00202044" w:rsidRDefault="008B7CD3" w:rsidP="001C2224">
    <w:pPr>
      <w:pStyle w:val="Encabezado"/>
    </w:pPr>
  </w:p>
  <w:p w14:paraId="255F90A5" w14:textId="4D54EF18" w:rsidR="008B7CD3" w:rsidRDefault="008B7CD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38BD" w14:textId="77777777" w:rsidR="00BB4D2C" w:rsidRDefault="00BB4D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EC9"/>
    <w:multiLevelType w:val="hybridMultilevel"/>
    <w:tmpl w:val="FBB281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B3800"/>
    <w:multiLevelType w:val="hybridMultilevel"/>
    <w:tmpl w:val="13167F6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1720A"/>
    <w:multiLevelType w:val="hybridMultilevel"/>
    <w:tmpl w:val="EFA4EC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F6AAC"/>
    <w:multiLevelType w:val="hybridMultilevel"/>
    <w:tmpl w:val="485A16D2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3955CD"/>
    <w:multiLevelType w:val="hybridMultilevel"/>
    <w:tmpl w:val="5B485876"/>
    <w:lvl w:ilvl="0" w:tplc="2AFC9462">
      <w:start w:val="1"/>
      <w:numFmt w:val="lowerLetter"/>
      <w:lvlText w:val="%1)"/>
      <w:lvlJc w:val="left"/>
      <w:pPr>
        <w:ind w:left="720" w:hanging="360"/>
      </w:pPr>
      <w:rPr>
        <w:rFonts w:ascii="Riojana" w:eastAsia="Times New Roman" w:hAnsi="Riojana" w:cs="HelveticaNeue LT 55 Roman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D23E7"/>
    <w:multiLevelType w:val="hybridMultilevel"/>
    <w:tmpl w:val="4120E5C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F010D"/>
    <w:multiLevelType w:val="hybridMultilevel"/>
    <w:tmpl w:val="D30C0F24"/>
    <w:lvl w:ilvl="0" w:tplc="2F7CF3FA">
      <w:start w:val="1"/>
      <w:numFmt w:val="decimal"/>
      <w:lvlText w:val="%1."/>
      <w:lvlJc w:val="left"/>
      <w:pPr>
        <w:ind w:left="1264" w:hanging="364"/>
        <w:jc w:val="right"/>
      </w:pPr>
      <w:rPr>
        <w:rFonts w:hint="default"/>
        <w:spacing w:val="-1"/>
        <w:w w:val="88"/>
        <w:lang w:val="es-ES" w:eastAsia="en-US" w:bidi="ar-SA"/>
      </w:rPr>
    </w:lvl>
    <w:lvl w:ilvl="1" w:tplc="46AECFE0">
      <w:start w:val="1"/>
      <w:numFmt w:val="lowerLetter"/>
      <w:lvlText w:val="%2)"/>
      <w:lvlJc w:val="left"/>
      <w:pPr>
        <w:ind w:left="1259" w:hanging="358"/>
      </w:pPr>
      <w:rPr>
        <w:rFonts w:hint="default"/>
        <w:spacing w:val="-1"/>
        <w:w w:val="96"/>
        <w:lang w:val="es-ES" w:eastAsia="en-US" w:bidi="ar-SA"/>
      </w:rPr>
    </w:lvl>
    <w:lvl w:ilvl="2" w:tplc="57E0877E">
      <w:numFmt w:val="bullet"/>
      <w:lvlText w:val="•"/>
      <w:lvlJc w:val="left"/>
      <w:pPr>
        <w:ind w:left="2935" w:hanging="358"/>
      </w:pPr>
      <w:rPr>
        <w:rFonts w:hint="default"/>
        <w:lang w:val="es-ES" w:eastAsia="en-US" w:bidi="ar-SA"/>
      </w:rPr>
    </w:lvl>
    <w:lvl w:ilvl="3" w:tplc="534AC14E">
      <w:numFmt w:val="bullet"/>
      <w:lvlText w:val="•"/>
      <w:lvlJc w:val="left"/>
      <w:pPr>
        <w:ind w:left="3773" w:hanging="358"/>
      </w:pPr>
      <w:rPr>
        <w:rFonts w:hint="default"/>
        <w:lang w:val="es-ES" w:eastAsia="en-US" w:bidi="ar-SA"/>
      </w:rPr>
    </w:lvl>
    <w:lvl w:ilvl="4" w:tplc="3D64B262">
      <w:numFmt w:val="bullet"/>
      <w:lvlText w:val="•"/>
      <w:lvlJc w:val="left"/>
      <w:pPr>
        <w:ind w:left="4610" w:hanging="358"/>
      </w:pPr>
      <w:rPr>
        <w:rFonts w:hint="default"/>
        <w:lang w:val="es-ES" w:eastAsia="en-US" w:bidi="ar-SA"/>
      </w:rPr>
    </w:lvl>
    <w:lvl w:ilvl="5" w:tplc="D0CA83FC">
      <w:numFmt w:val="bullet"/>
      <w:lvlText w:val="•"/>
      <w:lvlJc w:val="left"/>
      <w:pPr>
        <w:ind w:left="5448" w:hanging="358"/>
      </w:pPr>
      <w:rPr>
        <w:rFonts w:hint="default"/>
        <w:lang w:val="es-ES" w:eastAsia="en-US" w:bidi="ar-SA"/>
      </w:rPr>
    </w:lvl>
    <w:lvl w:ilvl="6" w:tplc="DE227094">
      <w:numFmt w:val="bullet"/>
      <w:lvlText w:val="•"/>
      <w:lvlJc w:val="left"/>
      <w:pPr>
        <w:ind w:left="6286" w:hanging="358"/>
      </w:pPr>
      <w:rPr>
        <w:rFonts w:hint="default"/>
        <w:lang w:val="es-ES" w:eastAsia="en-US" w:bidi="ar-SA"/>
      </w:rPr>
    </w:lvl>
    <w:lvl w:ilvl="7" w:tplc="3C12CF1C">
      <w:numFmt w:val="bullet"/>
      <w:lvlText w:val="•"/>
      <w:lvlJc w:val="left"/>
      <w:pPr>
        <w:ind w:left="7123" w:hanging="358"/>
      </w:pPr>
      <w:rPr>
        <w:rFonts w:hint="default"/>
        <w:lang w:val="es-ES" w:eastAsia="en-US" w:bidi="ar-SA"/>
      </w:rPr>
    </w:lvl>
    <w:lvl w:ilvl="8" w:tplc="25045136">
      <w:numFmt w:val="bullet"/>
      <w:lvlText w:val="•"/>
      <w:lvlJc w:val="left"/>
      <w:pPr>
        <w:ind w:left="7961" w:hanging="358"/>
      </w:pPr>
      <w:rPr>
        <w:rFonts w:hint="default"/>
        <w:lang w:val="es-ES" w:eastAsia="en-US" w:bidi="ar-SA"/>
      </w:rPr>
    </w:lvl>
  </w:abstractNum>
  <w:abstractNum w:abstractNumId="7" w15:restartNumberingAfterBreak="0">
    <w:nsid w:val="1066440D"/>
    <w:multiLevelType w:val="hybridMultilevel"/>
    <w:tmpl w:val="BB02C662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4315975"/>
    <w:multiLevelType w:val="hybridMultilevel"/>
    <w:tmpl w:val="4746C7F2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7A475C"/>
    <w:multiLevelType w:val="hybridMultilevel"/>
    <w:tmpl w:val="D30C0F24"/>
    <w:lvl w:ilvl="0" w:tplc="2F7CF3FA">
      <w:start w:val="1"/>
      <w:numFmt w:val="decimal"/>
      <w:lvlText w:val="%1."/>
      <w:lvlJc w:val="left"/>
      <w:pPr>
        <w:ind w:left="1264" w:hanging="364"/>
        <w:jc w:val="right"/>
      </w:pPr>
      <w:rPr>
        <w:rFonts w:hint="default"/>
        <w:spacing w:val="-1"/>
        <w:w w:val="88"/>
        <w:lang w:val="es-ES" w:eastAsia="en-US" w:bidi="ar-SA"/>
      </w:rPr>
    </w:lvl>
    <w:lvl w:ilvl="1" w:tplc="46AECFE0">
      <w:start w:val="1"/>
      <w:numFmt w:val="lowerLetter"/>
      <w:lvlText w:val="%2)"/>
      <w:lvlJc w:val="left"/>
      <w:pPr>
        <w:ind w:left="1259" w:hanging="358"/>
      </w:pPr>
      <w:rPr>
        <w:rFonts w:hint="default"/>
        <w:spacing w:val="-1"/>
        <w:w w:val="96"/>
        <w:lang w:val="es-ES" w:eastAsia="en-US" w:bidi="ar-SA"/>
      </w:rPr>
    </w:lvl>
    <w:lvl w:ilvl="2" w:tplc="57E0877E">
      <w:numFmt w:val="bullet"/>
      <w:lvlText w:val="•"/>
      <w:lvlJc w:val="left"/>
      <w:pPr>
        <w:ind w:left="2935" w:hanging="358"/>
      </w:pPr>
      <w:rPr>
        <w:rFonts w:hint="default"/>
        <w:lang w:val="es-ES" w:eastAsia="en-US" w:bidi="ar-SA"/>
      </w:rPr>
    </w:lvl>
    <w:lvl w:ilvl="3" w:tplc="534AC14E">
      <w:numFmt w:val="bullet"/>
      <w:lvlText w:val="•"/>
      <w:lvlJc w:val="left"/>
      <w:pPr>
        <w:ind w:left="3773" w:hanging="358"/>
      </w:pPr>
      <w:rPr>
        <w:rFonts w:hint="default"/>
        <w:lang w:val="es-ES" w:eastAsia="en-US" w:bidi="ar-SA"/>
      </w:rPr>
    </w:lvl>
    <w:lvl w:ilvl="4" w:tplc="3D64B262">
      <w:numFmt w:val="bullet"/>
      <w:lvlText w:val="•"/>
      <w:lvlJc w:val="left"/>
      <w:pPr>
        <w:ind w:left="4610" w:hanging="358"/>
      </w:pPr>
      <w:rPr>
        <w:rFonts w:hint="default"/>
        <w:lang w:val="es-ES" w:eastAsia="en-US" w:bidi="ar-SA"/>
      </w:rPr>
    </w:lvl>
    <w:lvl w:ilvl="5" w:tplc="D0CA83FC">
      <w:numFmt w:val="bullet"/>
      <w:lvlText w:val="•"/>
      <w:lvlJc w:val="left"/>
      <w:pPr>
        <w:ind w:left="5448" w:hanging="358"/>
      </w:pPr>
      <w:rPr>
        <w:rFonts w:hint="default"/>
        <w:lang w:val="es-ES" w:eastAsia="en-US" w:bidi="ar-SA"/>
      </w:rPr>
    </w:lvl>
    <w:lvl w:ilvl="6" w:tplc="DE227094">
      <w:numFmt w:val="bullet"/>
      <w:lvlText w:val="•"/>
      <w:lvlJc w:val="left"/>
      <w:pPr>
        <w:ind w:left="6286" w:hanging="358"/>
      </w:pPr>
      <w:rPr>
        <w:rFonts w:hint="default"/>
        <w:lang w:val="es-ES" w:eastAsia="en-US" w:bidi="ar-SA"/>
      </w:rPr>
    </w:lvl>
    <w:lvl w:ilvl="7" w:tplc="3C12CF1C">
      <w:numFmt w:val="bullet"/>
      <w:lvlText w:val="•"/>
      <w:lvlJc w:val="left"/>
      <w:pPr>
        <w:ind w:left="7123" w:hanging="358"/>
      </w:pPr>
      <w:rPr>
        <w:rFonts w:hint="default"/>
        <w:lang w:val="es-ES" w:eastAsia="en-US" w:bidi="ar-SA"/>
      </w:rPr>
    </w:lvl>
    <w:lvl w:ilvl="8" w:tplc="25045136">
      <w:numFmt w:val="bullet"/>
      <w:lvlText w:val="•"/>
      <w:lvlJc w:val="left"/>
      <w:pPr>
        <w:ind w:left="7961" w:hanging="358"/>
      </w:pPr>
      <w:rPr>
        <w:rFonts w:hint="default"/>
        <w:lang w:val="es-ES" w:eastAsia="en-US" w:bidi="ar-SA"/>
      </w:rPr>
    </w:lvl>
  </w:abstractNum>
  <w:abstractNum w:abstractNumId="10" w15:restartNumberingAfterBreak="0">
    <w:nsid w:val="15545CB3"/>
    <w:multiLevelType w:val="hybridMultilevel"/>
    <w:tmpl w:val="569AD1CA"/>
    <w:lvl w:ilvl="0" w:tplc="79483610">
      <w:start w:val="9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D0CF4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F4861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256F7C"/>
    <w:multiLevelType w:val="hybridMultilevel"/>
    <w:tmpl w:val="690AFAE8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0F930BB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F5E71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D068D"/>
    <w:multiLevelType w:val="hybridMultilevel"/>
    <w:tmpl w:val="8EE8C4A8"/>
    <w:lvl w:ilvl="0" w:tplc="08C81A5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D0176"/>
    <w:multiLevelType w:val="hybridMultilevel"/>
    <w:tmpl w:val="F620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14D69"/>
    <w:multiLevelType w:val="hybridMultilevel"/>
    <w:tmpl w:val="4746C7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5164A6"/>
    <w:multiLevelType w:val="hybridMultilevel"/>
    <w:tmpl w:val="4746C7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2806A3"/>
    <w:multiLevelType w:val="hybridMultilevel"/>
    <w:tmpl w:val="8990F474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47A5934"/>
    <w:multiLevelType w:val="hybridMultilevel"/>
    <w:tmpl w:val="ACACC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62D40"/>
    <w:multiLevelType w:val="hybridMultilevel"/>
    <w:tmpl w:val="520AE3E2"/>
    <w:lvl w:ilvl="0" w:tplc="E52C76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B7693B"/>
    <w:multiLevelType w:val="hybridMultilevel"/>
    <w:tmpl w:val="C6EA883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D4F99"/>
    <w:multiLevelType w:val="hybridMultilevel"/>
    <w:tmpl w:val="E3DE6C96"/>
    <w:lvl w:ilvl="0" w:tplc="DACC3F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E144E"/>
    <w:multiLevelType w:val="hybridMultilevel"/>
    <w:tmpl w:val="E1B20F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B01F60"/>
    <w:multiLevelType w:val="hybridMultilevel"/>
    <w:tmpl w:val="421A4D9A"/>
    <w:lvl w:ilvl="0" w:tplc="2ACACF96">
      <w:start w:val="1"/>
      <w:numFmt w:val="bullet"/>
      <w:lvlText w:val="-"/>
      <w:lvlJc w:val="left"/>
      <w:pPr>
        <w:ind w:left="720" w:hanging="360"/>
      </w:pPr>
      <w:rPr>
        <w:rFonts w:ascii="Riojana" w:eastAsia="Times New Roman" w:hAnsi="Rioj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51CD8"/>
    <w:multiLevelType w:val="hybridMultilevel"/>
    <w:tmpl w:val="4090429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74C51"/>
    <w:multiLevelType w:val="hybridMultilevel"/>
    <w:tmpl w:val="17405B26"/>
    <w:lvl w:ilvl="0" w:tplc="A1C23EF6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7F1445"/>
    <w:multiLevelType w:val="hybridMultilevel"/>
    <w:tmpl w:val="4120E5C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200DA1"/>
    <w:multiLevelType w:val="hybridMultilevel"/>
    <w:tmpl w:val="364083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050BE1"/>
    <w:multiLevelType w:val="hybridMultilevel"/>
    <w:tmpl w:val="4120E5C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A2D59AB"/>
    <w:multiLevelType w:val="hybridMultilevel"/>
    <w:tmpl w:val="8EE8C4A8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25215"/>
    <w:multiLevelType w:val="hybridMultilevel"/>
    <w:tmpl w:val="5D169DCA"/>
    <w:lvl w:ilvl="0" w:tplc="AB6258B6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068EA"/>
    <w:multiLevelType w:val="multilevel"/>
    <w:tmpl w:val="481E089E"/>
    <w:numStyleLink w:val="a-"/>
  </w:abstractNum>
  <w:abstractNum w:abstractNumId="35" w15:restartNumberingAfterBreak="0">
    <w:nsid w:val="4F4D72B0"/>
    <w:multiLevelType w:val="hybridMultilevel"/>
    <w:tmpl w:val="36A832EC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6" w15:restartNumberingAfterBreak="0">
    <w:nsid w:val="53442377"/>
    <w:multiLevelType w:val="hybridMultilevel"/>
    <w:tmpl w:val="5718C1E4"/>
    <w:lvl w:ilvl="0" w:tplc="FD5C6358">
      <w:start w:val="1"/>
      <w:numFmt w:val="upperLetter"/>
      <w:lvlText w:val="%1)"/>
      <w:lvlJc w:val="left"/>
      <w:pPr>
        <w:ind w:left="1068" w:hanging="360"/>
      </w:pPr>
      <w:rPr>
        <w:rFonts w:ascii="Riojana" w:eastAsia="Times New Roman" w:hAnsi="Riojana" w:cs="Arial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61709E5"/>
    <w:multiLevelType w:val="hybridMultilevel"/>
    <w:tmpl w:val="FBB281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70472B"/>
    <w:multiLevelType w:val="multilevel"/>
    <w:tmpl w:val="D13C77F6"/>
    <w:numStyleLink w:val="-"/>
  </w:abstractNum>
  <w:abstractNum w:abstractNumId="39" w15:restartNumberingAfterBreak="0">
    <w:nsid w:val="57936DA8"/>
    <w:multiLevelType w:val="hybridMultilevel"/>
    <w:tmpl w:val="B7A239C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5B74470F"/>
    <w:multiLevelType w:val="hybridMultilevel"/>
    <w:tmpl w:val="D30C0F24"/>
    <w:lvl w:ilvl="0" w:tplc="2F7CF3FA">
      <w:start w:val="1"/>
      <w:numFmt w:val="decimal"/>
      <w:lvlText w:val="%1."/>
      <w:lvlJc w:val="left"/>
      <w:pPr>
        <w:ind w:left="1264" w:hanging="364"/>
        <w:jc w:val="right"/>
      </w:pPr>
      <w:rPr>
        <w:rFonts w:hint="default"/>
        <w:spacing w:val="-1"/>
        <w:w w:val="88"/>
        <w:lang w:val="es-ES" w:eastAsia="en-US" w:bidi="ar-SA"/>
      </w:rPr>
    </w:lvl>
    <w:lvl w:ilvl="1" w:tplc="46AECFE0">
      <w:start w:val="1"/>
      <w:numFmt w:val="lowerLetter"/>
      <w:lvlText w:val="%2)"/>
      <w:lvlJc w:val="left"/>
      <w:pPr>
        <w:ind w:left="1259" w:hanging="358"/>
      </w:pPr>
      <w:rPr>
        <w:rFonts w:hint="default"/>
        <w:spacing w:val="-1"/>
        <w:w w:val="96"/>
        <w:lang w:val="es-ES" w:eastAsia="en-US" w:bidi="ar-SA"/>
      </w:rPr>
    </w:lvl>
    <w:lvl w:ilvl="2" w:tplc="57E0877E">
      <w:numFmt w:val="bullet"/>
      <w:lvlText w:val="•"/>
      <w:lvlJc w:val="left"/>
      <w:pPr>
        <w:ind w:left="2935" w:hanging="358"/>
      </w:pPr>
      <w:rPr>
        <w:rFonts w:hint="default"/>
        <w:lang w:val="es-ES" w:eastAsia="en-US" w:bidi="ar-SA"/>
      </w:rPr>
    </w:lvl>
    <w:lvl w:ilvl="3" w:tplc="534AC14E">
      <w:numFmt w:val="bullet"/>
      <w:lvlText w:val="•"/>
      <w:lvlJc w:val="left"/>
      <w:pPr>
        <w:ind w:left="3773" w:hanging="358"/>
      </w:pPr>
      <w:rPr>
        <w:rFonts w:hint="default"/>
        <w:lang w:val="es-ES" w:eastAsia="en-US" w:bidi="ar-SA"/>
      </w:rPr>
    </w:lvl>
    <w:lvl w:ilvl="4" w:tplc="3D64B262">
      <w:numFmt w:val="bullet"/>
      <w:lvlText w:val="•"/>
      <w:lvlJc w:val="left"/>
      <w:pPr>
        <w:ind w:left="4610" w:hanging="358"/>
      </w:pPr>
      <w:rPr>
        <w:rFonts w:hint="default"/>
        <w:lang w:val="es-ES" w:eastAsia="en-US" w:bidi="ar-SA"/>
      </w:rPr>
    </w:lvl>
    <w:lvl w:ilvl="5" w:tplc="D0CA83FC">
      <w:numFmt w:val="bullet"/>
      <w:lvlText w:val="•"/>
      <w:lvlJc w:val="left"/>
      <w:pPr>
        <w:ind w:left="5448" w:hanging="358"/>
      </w:pPr>
      <w:rPr>
        <w:rFonts w:hint="default"/>
        <w:lang w:val="es-ES" w:eastAsia="en-US" w:bidi="ar-SA"/>
      </w:rPr>
    </w:lvl>
    <w:lvl w:ilvl="6" w:tplc="DE227094">
      <w:numFmt w:val="bullet"/>
      <w:lvlText w:val="•"/>
      <w:lvlJc w:val="left"/>
      <w:pPr>
        <w:ind w:left="6286" w:hanging="358"/>
      </w:pPr>
      <w:rPr>
        <w:rFonts w:hint="default"/>
        <w:lang w:val="es-ES" w:eastAsia="en-US" w:bidi="ar-SA"/>
      </w:rPr>
    </w:lvl>
    <w:lvl w:ilvl="7" w:tplc="3C12CF1C">
      <w:numFmt w:val="bullet"/>
      <w:lvlText w:val="•"/>
      <w:lvlJc w:val="left"/>
      <w:pPr>
        <w:ind w:left="7123" w:hanging="358"/>
      </w:pPr>
      <w:rPr>
        <w:rFonts w:hint="default"/>
        <w:lang w:val="es-ES" w:eastAsia="en-US" w:bidi="ar-SA"/>
      </w:rPr>
    </w:lvl>
    <w:lvl w:ilvl="8" w:tplc="25045136">
      <w:numFmt w:val="bullet"/>
      <w:lvlText w:val="•"/>
      <w:lvlJc w:val="left"/>
      <w:pPr>
        <w:ind w:left="7961" w:hanging="358"/>
      </w:pPr>
      <w:rPr>
        <w:rFonts w:hint="default"/>
        <w:lang w:val="es-ES" w:eastAsia="en-US" w:bidi="ar-SA"/>
      </w:rPr>
    </w:lvl>
  </w:abstractNum>
  <w:abstractNum w:abstractNumId="41" w15:restartNumberingAfterBreak="0">
    <w:nsid w:val="60FB55B4"/>
    <w:multiLevelType w:val="hybridMultilevel"/>
    <w:tmpl w:val="8990F47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8F052E"/>
    <w:multiLevelType w:val="hybridMultilevel"/>
    <w:tmpl w:val="1CF8B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010F5"/>
    <w:multiLevelType w:val="hybridMultilevel"/>
    <w:tmpl w:val="4120E5C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67660C5B"/>
    <w:multiLevelType w:val="multilevel"/>
    <w:tmpl w:val="D13C77F6"/>
    <w:styleLink w:val="-"/>
    <w:lvl w:ilvl="0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000000"/>
      </w:rPr>
    </w:lvl>
    <w:lvl w:ilvl="1">
      <w:start w:val="1"/>
      <w:numFmt w:val="bullet"/>
      <w:lvlText w:val="*"/>
      <w:lvlJc w:val="left"/>
      <w:pPr>
        <w:tabs>
          <w:tab w:val="num" w:pos="851"/>
        </w:tabs>
        <w:ind w:left="851" w:hanging="284"/>
      </w:pPr>
      <w:rPr>
        <w:rFonts w:ascii="Comic Sans MS" w:hAnsi="Comic Sans MS" w:hint="default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68444432"/>
    <w:multiLevelType w:val="hybridMultilevel"/>
    <w:tmpl w:val="6562FC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C75577"/>
    <w:multiLevelType w:val="multilevel"/>
    <w:tmpl w:val="481E089E"/>
    <w:styleLink w:val="a-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907"/>
        </w:tabs>
        <w:ind w:left="907" w:hanging="34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1134"/>
        </w:tabs>
        <w:ind w:left="1134" w:hanging="227"/>
      </w:pPr>
      <w:rPr>
        <w:rFonts w:ascii="Arial" w:hAnsi="Arial" w:hint="default"/>
      </w:rPr>
    </w:lvl>
    <w:lvl w:ilvl="3">
      <w:start w:val="1"/>
      <w:numFmt w:val="bullet"/>
      <w:lvlText w:val="*"/>
      <w:lvlJc w:val="left"/>
      <w:pPr>
        <w:tabs>
          <w:tab w:val="num" w:pos="1361"/>
        </w:tabs>
        <w:ind w:left="1361" w:hanging="227"/>
      </w:pPr>
      <w:rPr>
        <w:rFonts w:ascii="Arial" w:hAnsi="Arial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%6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8244778"/>
    <w:multiLevelType w:val="singleLevel"/>
    <w:tmpl w:val="231C4EDC"/>
    <w:lvl w:ilvl="0">
      <w:start w:val="14"/>
      <w:numFmt w:val="bullet"/>
      <w:lvlText w:val=""/>
      <w:lvlJc w:val="left"/>
      <w:pPr>
        <w:tabs>
          <w:tab w:val="num" w:pos="420"/>
        </w:tabs>
        <w:ind w:left="420" w:hanging="420"/>
      </w:pPr>
      <w:rPr>
        <w:rFonts w:ascii="Monotype Sorts" w:hAnsi="Monotype Sorts" w:hint="default"/>
        <w:sz w:val="28"/>
      </w:rPr>
    </w:lvl>
  </w:abstractNum>
  <w:num w:numId="1" w16cid:durableId="857963759">
    <w:abstractNumId w:val="46"/>
  </w:num>
  <w:num w:numId="2" w16cid:durableId="1057899061">
    <w:abstractNumId w:val="33"/>
  </w:num>
  <w:num w:numId="3" w16cid:durableId="1831293173">
    <w:abstractNumId w:val="7"/>
  </w:num>
  <w:num w:numId="4" w16cid:durableId="1945113219">
    <w:abstractNumId w:val="16"/>
  </w:num>
  <w:num w:numId="5" w16cid:durableId="1142772717">
    <w:abstractNumId w:val="5"/>
  </w:num>
  <w:num w:numId="6" w16cid:durableId="1480079325">
    <w:abstractNumId w:val="42"/>
  </w:num>
  <w:num w:numId="7" w16cid:durableId="1701784137">
    <w:abstractNumId w:val="36"/>
  </w:num>
  <w:num w:numId="8" w16cid:durableId="1334919078">
    <w:abstractNumId w:val="20"/>
  </w:num>
  <w:num w:numId="9" w16cid:durableId="2099252340">
    <w:abstractNumId w:val="41"/>
  </w:num>
  <w:num w:numId="10" w16cid:durableId="1361858556">
    <w:abstractNumId w:val="3"/>
  </w:num>
  <w:num w:numId="11" w16cid:durableId="89008646">
    <w:abstractNumId w:val="30"/>
  </w:num>
  <w:num w:numId="12" w16cid:durableId="1339968083">
    <w:abstractNumId w:val="26"/>
  </w:num>
  <w:num w:numId="13" w16cid:durableId="611327682">
    <w:abstractNumId w:val="47"/>
  </w:num>
  <w:num w:numId="14" w16cid:durableId="1275407432">
    <w:abstractNumId w:val="18"/>
  </w:num>
  <w:num w:numId="15" w16cid:durableId="1546210593">
    <w:abstractNumId w:val="19"/>
  </w:num>
  <w:num w:numId="16" w16cid:durableId="1209492512">
    <w:abstractNumId w:val="15"/>
  </w:num>
  <w:num w:numId="17" w16cid:durableId="2129004073">
    <w:abstractNumId w:val="31"/>
  </w:num>
  <w:num w:numId="18" w16cid:durableId="480851066">
    <w:abstractNumId w:val="43"/>
  </w:num>
  <w:num w:numId="19" w16cid:durableId="882523838">
    <w:abstractNumId w:val="14"/>
  </w:num>
  <w:num w:numId="20" w16cid:durableId="2110200858">
    <w:abstractNumId w:val="32"/>
  </w:num>
  <w:num w:numId="21" w16cid:durableId="1282613878">
    <w:abstractNumId w:val="12"/>
  </w:num>
  <w:num w:numId="22" w16cid:durableId="122777471">
    <w:abstractNumId w:val="8"/>
  </w:num>
  <w:num w:numId="23" w16cid:durableId="110437507">
    <w:abstractNumId w:val="27"/>
  </w:num>
  <w:num w:numId="24" w16cid:durableId="1409959592">
    <w:abstractNumId w:val="11"/>
  </w:num>
  <w:num w:numId="25" w16cid:durableId="1812407935">
    <w:abstractNumId w:val="17"/>
  </w:num>
  <w:num w:numId="26" w16cid:durableId="1061293237">
    <w:abstractNumId w:val="35"/>
  </w:num>
  <w:num w:numId="27" w16cid:durableId="1712219251">
    <w:abstractNumId w:val="10"/>
  </w:num>
  <w:num w:numId="28" w16cid:durableId="1932352510">
    <w:abstractNumId w:val="29"/>
  </w:num>
  <w:num w:numId="29" w16cid:durableId="1080446236">
    <w:abstractNumId w:val="22"/>
  </w:num>
  <w:num w:numId="30" w16cid:durableId="1493568286">
    <w:abstractNumId w:val="13"/>
  </w:num>
  <w:num w:numId="31" w16cid:durableId="123548373">
    <w:abstractNumId w:val="2"/>
  </w:num>
  <w:num w:numId="32" w16cid:durableId="524561012">
    <w:abstractNumId w:val="39"/>
  </w:num>
  <w:num w:numId="33" w16cid:durableId="1410344269">
    <w:abstractNumId w:val="23"/>
  </w:num>
  <w:num w:numId="34" w16cid:durableId="2056927576">
    <w:abstractNumId w:val="34"/>
  </w:num>
  <w:num w:numId="35" w16cid:durableId="1634096721">
    <w:abstractNumId w:val="37"/>
  </w:num>
  <w:num w:numId="36" w16cid:durableId="934827656">
    <w:abstractNumId w:val="4"/>
  </w:num>
  <w:num w:numId="37" w16cid:durableId="1382708016">
    <w:abstractNumId w:val="21"/>
  </w:num>
  <w:num w:numId="38" w16cid:durableId="1352684294">
    <w:abstractNumId w:val="44"/>
  </w:num>
  <w:num w:numId="39" w16cid:durableId="2111194411">
    <w:abstractNumId w:val="38"/>
  </w:num>
  <w:num w:numId="40" w16cid:durableId="7100902">
    <w:abstractNumId w:val="0"/>
  </w:num>
  <w:num w:numId="41" w16cid:durableId="1853109247">
    <w:abstractNumId w:val="9"/>
  </w:num>
  <w:num w:numId="42" w16cid:durableId="1390614575">
    <w:abstractNumId w:val="6"/>
  </w:num>
  <w:num w:numId="43" w16cid:durableId="1163621354">
    <w:abstractNumId w:val="40"/>
  </w:num>
  <w:num w:numId="44" w16cid:durableId="900870524">
    <w:abstractNumId w:val="45"/>
  </w:num>
  <w:num w:numId="45" w16cid:durableId="334387341">
    <w:abstractNumId w:val="1"/>
  </w:num>
  <w:num w:numId="46" w16cid:durableId="603390351">
    <w:abstractNumId w:val="25"/>
  </w:num>
  <w:num w:numId="47" w16cid:durableId="220678071">
    <w:abstractNumId w:val="28"/>
  </w:num>
  <w:num w:numId="48" w16cid:durableId="1601138274">
    <w:abstractNumId w:val="24"/>
  </w:num>
  <w:num w:numId="49" w16cid:durableId="1577855836">
    <w:abstractNumId w:val="4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673"/>
    <w:rsid w:val="00005F00"/>
    <w:rsid w:val="00006EEB"/>
    <w:rsid w:val="000106ED"/>
    <w:rsid w:val="00011604"/>
    <w:rsid w:val="00011D74"/>
    <w:rsid w:val="00014CAF"/>
    <w:rsid w:val="00014FAC"/>
    <w:rsid w:val="000219CA"/>
    <w:rsid w:val="00021BEB"/>
    <w:rsid w:val="000270F3"/>
    <w:rsid w:val="00033772"/>
    <w:rsid w:val="000342CD"/>
    <w:rsid w:val="00036CA0"/>
    <w:rsid w:val="00040A5C"/>
    <w:rsid w:val="00040D6F"/>
    <w:rsid w:val="00041B7F"/>
    <w:rsid w:val="00043913"/>
    <w:rsid w:val="00045E12"/>
    <w:rsid w:val="000460A0"/>
    <w:rsid w:val="00046199"/>
    <w:rsid w:val="00046ECE"/>
    <w:rsid w:val="00046F44"/>
    <w:rsid w:val="00050499"/>
    <w:rsid w:val="0005190C"/>
    <w:rsid w:val="00052A4D"/>
    <w:rsid w:val="00055D4A"/>
    <w:rsid w:val="000619CF"/>
    <w:rsid w:val="00064B35"/>
    <w:rsid w:val="00064E3C"/>
    <w:rsid w:val="00064EB0"/>
    <w:rsid w:val="00065990"/>
    <w:rsid w:val="000662BA"/>
    <w:rsid w:val="00066406"/>
    <w:rsid w:val="0006640F"/>
    <w:rsid w:val="00066477"/>
    <w:rsid w:val="0007046A"/>
    <w:rsid w:val="00070FCB"/>
    <w:rsid w:val="00075E17"/>
    <w:rsid w:val="000772A4"/>
    <w:rsid w:val="000773A0"/>
    <w:rsid w:val="00080BF1"/>
    <w:rsid w:val="00080CA4"/>
    <w:rsid w:val="0008181E"/>
    <w:rsid w:val="000902F5"/>
    <w:rsid w:val="00090E6F"/>
    <w:rsid w:val="00090F0F"/>
    <w:rsid w:val="00097A2E"/>
    <w:rsid w:val="000A5B4A"/>
    <w:rsid w:val="000A6CDF"/>
    <w:rsid w:val="000A6F06"/>
    <w:rsid w:val="000B129C"/>
    <w:rsid w:val="000B1DB5"/>
    <w:rsid w:val="000B36E7"/>
    <w:rsid w:val="000B3B94"/>
    <w:rsid w:val="000B43AF"/>
    <w:rsid w:val="000B4BBC"/>
    <w:rsid w:val="000B5572"/>
    <w:rsid w:val="000B5E72"/>
    <w:rsid w:val="000C2EA9"/>
    <w:rsid w:val="000C3B5F"/>
    <w:rsid w:val="000C4BFF"/>
    <w:rsid w:val="000C4F94"/>
    <w:rsid w:val="000C5661"/>
    <w:rsid w:val="000C6F0F"/>
    <w:rsid w:val="000D0951"/>
    <w:rsid w:val="000D1AA5"/>
    <w:rsid w:val="000D3165"/>
    <w:rsid w:val="000D4598"/>
    <w:rsid w:val="000D5B92"/>
    <w:rsid w:val="000D687F"/>
    <w:rsid w:val="000D6D38"/>
    <w:rsid w:val="000F095C"/>
    <w:rsid w:val="000F0E35"/>
    <w:rsid w:val="000F2D60"/>
    <w:rsid w:val="000F2E9B"/>
    <w:rsid w:val="000F4673"/>
    <w:rsid w:val="000F6FB2"/>
    <w:rsid w:val="000F7D10"/>
    <w:rsid w:val="001004FB"/>
    <w:rsid w:val="00101CF0"/>
    <w:rsid w:val="00102071"/>
    <w:rsid w:val="00102506"/>
    <w:rsid w:val="001027D3"/>
    <w:rsid w:val="001060C3"/>
    <w:rsid w:val="0010708A"/>
    <w:rsid w:val="00107108"/>
    <w:rsid w:val="00107759"/>
    <w:rsid w:val="00107D5A"/>
    <w:rsid w:val="00112518"/>
    <w:rsid w:val="0011520C"/>
    <w:rsid w:val="001159BD"/>
    <w:rsid w:val="00115B7D"/>
    <w:rsid w:val="001161AE"/>
    <w:rsid w:val="0011688B"/>
    <w:rsid w:val="001170C0"/>
    <w:rsid w:val="00117484"/>
    <w:rsid w:val="00120B51"/>
    <w:rsid w:val="00122C80"/>
    <w:rsid w:val="00122D67"/>
    <w:rsid w:val="00124160"/>
    <w:rsid w:val="001245C9"/>
    <w:rsid w:val="00130597"/>
    <w:rsid w:val="001307B4"/>
    <w:rsid w:val="00130BFF"/>
    <w:rsid w:val="00131B32"/>
    <w:rsid w:val="00131B4D"/>
    <w:rsid w:val="00131B63"/>
    <w:rsid w:val="00132F88"/>
    <w:rsid w:val="00133FB6"/>
    <w:rsid w:val="001347C7"/>
    <w:rsid w:val="00134962"/>
    <w:rsid w:val="00135443"/>
    <w:rsid w:val="001371FB"/>
    <w:rsid w:val="00141212"/>
    <w:rsid w:val="0014176C"/>
    <w:rsid w:val="00142D15"/>
    <w:rsid w:val="0014399B"/>
    <w:rsid w:val="001448DF"/>
    <w:rsid w:val="00145B0C"/>
    <w:rsid w:val="00146578"/>
    <w:rsid w:val="00146C16"/>
    <w:rsid w:val="001472C4"/>
    <w:rsid w:val="00150F64"/>
    <w:rsid w:val="00151664"/>
    <w:rsid w:val="00151930"/>
    <w:rsid w:val="00154362"/>
    <w:rsid w:val="001575DC"/>
    <w:rsid w:val="001611E3"/>
    <w:rsid w:val="00161248"/>
    <w:rsid w:val="001639F2"/>
    <w:rsid w:val="00164961"/>
    <w:rsid w:val="00164C86"/>
    <w:rsid w:val="001719ED"/>
    <w:rsid w:val="0017256D"/>
    <w:rsid w:val="00174F1A"/>
    <w:rsid w:val="0017747D"/>
    <w:rsid w:val="00177ECC"/>
    <w:rsid w:val="00180E2C"/>
    <w:rsid w:val="00181583"/>
    <w:rsid w:val="00187104"/>
    <w:rsid w:val="00187BF3"/>
    <w:rsid w:val="00187F61"/>
    <w:rsid w:val="00190362"/>
    <w:rsid w:val="0019057F"/>
    <w:rsid w:val="00192016"/>
    <w:rsid w:val="001940F2"/>
    <w:rsid w:val="001947FD"/>
    <w:rsid w:val="00194BB2"/>
    <w:rsid w:val="0019696E"/>
    <w:rsid w:val="00196CDD"/>
    <w:rsid w:val="00197450"/>
    <w:rsid w:val="00197966"/>
    <w:rsid w:val="00197A3A"/>
    <w:rsid w:val="001A2ECB"/>
    <w:rsid w:val="001A3A95"/>
    <w:rsid w:val="001A63E8"/>
    <w:rsid w:val="001B0DF5"/>
    <w:rsid w:val="001B3A74"/>
    <w:rsid w:val="001B5253"/>
    <w:rsid w:val="001B770C"/>
    <w:rsid w:val="001C0A17"/>
    <w:rsid w:val="001C0FA9"/>
    <w:rsid w:val="001C20C0"/>
    <w:rsid w:val="001C2224"/>
    <w:rsid w:val="001C4452"/>
    <w:rsid w:val="001C525F"/>
    <w:rsid w:val="001C632A"/>
    <w:rsid w:val="001D4659"/>
    <w:rsid w:val="001D4C5A"/>
    <w:rsid w:val="001D74B4"/>
    <w:rsid w:val="001E040D"/>
    <w:rsid w:val="001E06C7"/>
    <w:rsid w:val="001E0C9C"/>
    <w:rsid w:val="001E1B4E"/>
    <w:rsid w:val="001E1E1D"/>
    <w:rsid w:val="001E20A5"/>
    <w:rsid w:val="001E357E"/>
    <w:rsid w:val="001E5422"/>
    <w:rsid w:val="001E5A6A"/>
    <w:rsid w:val="001E63B8"/>
    <w:rsid w:val="001E657D"/>
    <w:rsid w:val="001E793A"/>
    <w:rsid w:val="001F2B06"/>
    <w:rsid w:val="001F52AE"/>
    <w:rsid w:val="001F680A"/>
    <w:rsid w:val="001F7611"/>
    <w:rsid w:val="00202428"/>
    <w:rsid w:val="00203690"/>
    <w:rsid w:val="0020403D"/>
    <w:rsid w:val="002050E3"/>
    <w:rsid w:val="00205261"/>
    <w:rsid w:val="00206577"/>
    <w:rsid w:val="002077B8"/>
    <w:rsid w:val="002077E7"/>
    <w:rsid w:val="00210982"/>
    <w:rsid w:val="00212F6C"/>
    <w:rsid w:val="0021412A"/>
    <w:rsid w:val="00214A71"/>
    <w:rsid w:val="00215467"/>
    <w:rsid w:val="002218CC"/>
    <w:rsid w:val="002228CF"/>
    <w:rsid w:val="0022334E"/>
    <w:rsid w:val="002257F6"/>
    <w:rsid w:val="00226F93"/>
    <w:rsid w:val="00232FAB"/>
    <w:rsid w:val="00236C7B"/>
    <w:rsid w:val="0023707D"/>
    <w:rsid w:val="002412C3"/>
    <w:rsid w:val="0024241C"/>
    <w:rsid w:val="00243F6D"/>
    <w:rsid w:val="00245AC4"/>
    <w:rsid w:val="00246013"/>
    <w:rsid w:val="00247932"/>
    <w:rsid w:val="00247A5C"/>
    <w:rsid w:val="00247C42"/>
    <w:rsid w:val="00247D40"/>
    <w:rsid w:val="002502B5"/>
    <w:rsid w:val="00250611"/>
    <w:rsid w:val="00250836"/>
    <w:rsid w:val="00251E8C"/>
    <w:rsid w:val="00253750"/>
    <w:rsid w:val="00254A37"/>
    <w:rsid w:val="00254F6B"/>
    <w:rsid w:val="00255461"/>
    <w:rsid w:val="0025671F"/>
    <w:rsid w:val="0026141F"/>
    <w:rsid w:val="00261EA5"/>
    <w:rsid w:val="00262839"/>
    <w:rsid w:val="00262BD6"/>
    <w:rsid w:val="002634B2"/>
    <w:rsid w:val="00265F40"/>
    <w:rsid w:val="002665AD"/>
    <w:rsid w:val="00266B61"/>
    <w:rsid w:val="00266F50"/>
    <w:rsid w:val="00270309"/>
    <w:rsid w:val="0027031B"/>
    <w:rsid w:val="00271604"/>
    <w:rsid w:val="002717C2"/>
    <w:rsid w:val="002742C8"/>
    <w:rsid w:val="00274CBA"/>
    <w:rsid w:val="002757F1"/>
    <w:rsid w:val="00276615"/>
    <w:rsid w:val="00276A60"/>
    <w:rsid w:val="00276A74"/>
    <w:rsid w:val="00277D1B"/>
    <w:rsid w:val="002815E3"/>
    <w:rsid w:val="00283124"/>
    <w:rsid w:val="00283CDD"/>
    <w:rsid w:val="002860B2"/>
    <w:rsid w:val="00286679"/>
    <w:rsid w:val="00287DA9"/>
    <w:rsid w:val="00290A01"/>
    <w:rsid w:val="00291CC5"/>
    <w:rsid w:val="002940A4"/>
    <w:rsid w:val="0029493B"/>
    <w:rsid w:val="0029609F"/>
    <w:rsid w:val="002A0EF5"/>
    <w:rsid w:val="002A112F"/>
    <w:rsid w:val="002A1D55"/>
    <w:rsid w:val="002A49B1"/>
    <w:rsid w:val="002A540C"/>
    <w:rsid w:val="002A5F17"/>
    <w:rsid w:val="002A5FFD"/>
    <w:rsid w:val="002A77C4"/>
    <w:rsid w:val="002B13DC"/>
    <w:rsid w:val="002B17DF"/>
    <w:rsid w:val="002B46BD"/>
    <w:rsid w:val="002B4E41"/>
    <w:rsid w:val="002B5FD9"/>
    <w:rsid w:val="002B71A2"/>
    <w:rsid w:val="002C16F1"/>
    <w:rsid w:val="002C2FEA"/>
    <w:rsid w:val="002C3DAB"/>
    <w:rsid w:val="002C4B03"/>
    <w:rsid w:val="002C4C9E"/>
    <w:rsid w:val="002C5758"/>
    <w:rsid w:val="002C6783"/>
    <w:rsid w:val="002C7252"/>
    <w:rsid w:val="002C7F91"/>
    <w:rsid w:val="002D3F56"/>
    <w:rsid w:val="002D4616"/>
    <w:rsid w:val="002D6134"/>
    <w:rsid w:val="002D6E82"/>
    <w:rsid w:val="002D753A"/>
    <w:rsid w:val="002E03F2"/>
    <w:rsid w:val="002E1426"/>
    <w:rsid w:val="002E1FE4"/>
    <w:rsid w:val="002E46C4"/>
    <w:rsid w:val="002E5E69"/>
    <w:rsid w:val="002E761B"/>
    <w:rsid w:val="002F0D3C"/>
    <w:rsid w:val="002F18BF"/>
    <w:rsid w:val="002F1B37"/>
    <w:rsid w:val="002F25EC"/>
    <w:rsid w:val="002F3BF2"/>
    <w:rsid w:val="002F441B"/>
    <w:rsid w:val="002F78C3"/>
    <w:rsid w:val="00300FC7"/>
    <w:rsid w:val="00301C5A"/>
    <w:rsid w:val="003046FB"/>
    <w:rsid w:val="0030513A"/>
    <w:rsid w:val="00306CA3"/>
    <w:rsid w:val="0031048F"/>
    <w:rsid w:val="0031092C"/>
    <w:rsid w:val="0031314A"/>
    <w:rsid w:val="00313203"/>
    <w:rsid w:val="003132C0"/>
    <w:rsid w:val="00313D1B"/>
    <w:rsid w:val="00314307"/>
    <w:rsid w:val="00315611"/>
    <w:rsid w:val="003159F3"/>
    <w:rsid w:val="00316E4E"/>
    <w:rsid w:val="003179AC"/>
    <w:rsid w:val="00317AEA"/>
    <w:rsid w:val="00320C04"/>
    <w:rsid w:val="0032459E"/>
    <w:rsid w:val="003252E4"/>
    <w:rsid w:val="00325627"/>
    <w:rsid w:val="00325CAF"/>
    <w:rsid w:val="003270E1"/>
    <w:rsid w:val="0032729E"/>
    <w:rsid w:val="003274AC"/>
    <w:rsid w:val="0033042B"/>
    <w:rsid w:val="00332D00"/>
    <w:rsid w:val="00332F22"/>
    <w:rsid w:val="0033404F"/>
    <w:rsid w:val="00334B6B"/>
    <w:rsid w:val="003352DA"/>
    <w:rsid w:val="003403B6"/>
    <w:rsid w:val="00341193"/>
    <w:rsid w:val="00342086"/>
    <w:rsid w:val="0034650D"/>
    <w:rsid w:val="003479FB"/>
    <w:rsid w:val="00347F79"/>
    <w:rsid w:val="00350650"/>
    <w:rsid w:val="0035197C"/>
    <w:rsid w:val="003529BE"/>
    <w:rsid w:val="00353BDF"/>
    <w:rsid w:val="003548B4"/>
    <w:rsid w:val="003553D5"/>
    <w:rsid w:val="003603A6"/>
    <w:rsid w:val="003609B4"/>
    <w:rsid w:val="00361341"/>
    <w:rsid w:val="00362360"/>
    <w:rsid w:val="00363D92"/>
    <w:rsid w:val="003644DD"/>
    <w:rsid w:val="003669F3"/>
    <w:rsid w:val="00366DDA"/>
    <w:rsid w:val="00370DCA"/>
    <w:rsid w:val="00371B9B"/>
    <w:rsid w:val="00372BBF"/>
    <w:rsid w:val="0037429F"/>
    <w:rsid w:val="00375B77"/>
    <w:rsid w:val="0037658F"/>
    <w:rsid w:val="003827C2"/>
    <w:rsid w:val="00382F8E"/>
    <w:rsid w:val="00385C74"/>
    <w:rsid w:val="00392227"/>
    <w:rsid w:val="00392949"/>
    <w:rsid w:val="00393608"/>
    <w:rsid w:val="00393C8A"/>
    <w:rsid w:val="00393CCB"/>
    <w:rsid w:val="0039490D"/>
    <w:rsid w:val="00395B19"/>
    <w:rsid w:val="003A08CE"/>
    <w:rsid w:val="003A51C1"/>
    <w:rsid w:val="003A5D05"/>
    <w:rsid w:val="003A6441"/>
    <w:rsid w:val="003B148F"/>
    <w:rsid w:val="003B1B1B"/>
    <w:rsid w:val="003B3333"/>
    <w:rsid w:val="003B42D1"/>
    <w:rsid w:val="003B43D4"/>
    <w:rsid w:val="003B4884"/>
    <w:rsid w:val="003B4F35"/>
    <w:rsid w:val="003B503B"/>
    <w:rsid w:val="003B627B"/>
    <w:rsid w:val="003C04B2"/>
    <w:rsid w:val="003C16D2"/>
    <w:rsid w:val="003C510B"/>
    <w:rsid w:val="003C5370"/>
    <w:rsid w:val="003C5C3B"/>
    <w:rsid w:val="003D04AA"/>
    <w:rsid w:val="003D0B1D"/>
    <w:rsid w:val="003D1991"/>
    <w:rsid w:val="003D2344"/>
    <w:rsid w:val="003D3D30"/>
    <w:rsid w:val="003E024A"/>
    <w:rsid w:val="003E22BA"/>
    <w:rsid w:val="003E28A7"/>
    <w:rsid w:val="003E2BDD"/>
    <w:rsid w:val="003E33C0"/>
    <w:rsid w:val="003E39E9"/>
    <w:rsid w:val="003E3A74"/>
    <w:rsid w:val="003E51DE"/>
    <w:rsid w:val="003E62CD"/>
    <w:rsid w:val="003E6388"/>
    <w:rsid w:val="003E7A1B"/>
    <w:rsid w:val="003E7A2C"/>
    <w:rsid w:val="003F2408"/>
    <w:rsid w:val="003F250E"/>
    <w:rsid w:val="003F2AC3"/>
    <w:rsid w:val="003F35B5"/>
    <w:rsid w:val="003F36BD"/>
    <w:rsid w:val="003F3826"/>
    <w:rsid w:val="003F4E93"/>
    <w:rsid w:val="003F5D0C"/>
    <w:rsid w:val="003F660E"/>
    <w:rsid w:val="003F685D"/>
    <w:rsid w:val="0040263C"/>
    <w:rsid w:val="00403AB3"/>
    <w:rsid w:val="00404FAA"/>
    <w:rsid w:val="00405200"/>
    <w:rsid w:val="0041085D"/>
    <w:rsid w:val="004108A9"/>
    <w:rsid w:val="00410B25"/>
    <w:rsid w:val="00410BC1"/>
    <w:rsid w:val="0041125F"/>
    <w:rsid w:val="004122C5"/>
    <w:rsid w:val="00413E22"/>
    <w:rsid w:val="004147DB"/>
    <w:rsid w:val="0041785C"/>
    <w:rsid w:val="0042275A"/>
    <w:rsid w:val="0042342D"/>
    <w:rsid w:val="00423AC9"/>
    <w:rsid w:val="00424014"/>
    <w:rsid w:val="00424A7B"/>
    <w:rsid w:val="00424AD1"/>
    <w:rsid w:val="0042719B"/>
    <w:rsid w:val="00427D11"/>
    <w:rsid w:val="0043152A"/>
    <w:rsid w:val="00431D4C"/>
    <w:rsid w:val="00431FFE"/>
    <w:rsid w:val="00433E5A"/>
    <w:rsid w:val="0043741C"/>
    <w:rsid w:val="00437EFD"/>
    <w:rsid w:val="0044096F"/>
    <w:rsid w:val="00440B34"/>
    <w:rsid w:val="00440CED"/>
    <w:rsid w:val="00441FFC"/>
    <w:rsid w:val="00443810"/>
    <w:rsid w:val="00444458"/>
    <w:rsid w:val="004471A6"/>
    <w:rsid w:val="00450F86"/>
    <w:rsid w:val="00452CE5"/>
    <w:rsid w:val="00455277"/>
    <w:rsid w:val="00455C55"/>
    <w:rsid w:val="004614F4"/>
    <w:rsid w:val="00462F85"/>
    <w:rsid w:val="004630FE"/>
    <w:rsid w:val="00463152"/>
    <w:rsid w:val="004634F7"/>
    <w:rsid w:val="00463BA0"/>
    <w:rsid w:val="00465628"/>
    <w:rsid w:val="004663A5"/>
    <w:rsid w:val="004719DF"/>
    <w:rsid w:val="00473C7E"/>
    <w:rsid w:val="004743A6"/>
    <w:rsid w:val="00476560"/>
    <w:rsid w:val="00477208"/>
    <w:rsid w:val="00477BB2"/>
    <w:rsid w:val="0048038E"/>
    <w:rsid w:val="0048092A"/>
    <w:rsid w:val="004818FC"/>
    <w:rsid w:val="00483917"/>
    <w:rsid w:val="00484D0C"/>
    <w:rsid w:val="00484E6D"/>
    <w:rsid w:val="00485AB7"/>
    <w:rsid w:val="0049261D"/>
    <w:rsid w:val="00493103"/>
    <w:rsid w:val="0049476F"/>
    <w:rsid w:val="004976AA"/>
    <w:rsid w:val="004A1DF7"/>
    <w:rsid w:val="004A324A"/>
    <w:rsid w:val="004A3CB9"/>
    <w:rsid w:val="004A3E9F"/>
    <w:rsid w:val="004A619E"/>
    <w:rsid w:val="004B2D79"/>
    <w:rsid w:val="004B2DE9"/>
    <w:rsid w:val="004B3509"/>
    <w:rsid w:val="004B3B5D"/>
    <w:rsid w:val="004B42CA"/>
    <w:rsid w:val="004B4725"/>
    <w:rsid w:val="004B539E"/>
    <w:rsid w:val="004B5B3D"/>
    <w:rsid w:val="004B6812"/>
    <w:rsid w:val="004B7BA5"/>
    <w:rsid w:val="004C15B8"/>
    <w:rsid w:val="004C1DCF"/>
    <w:rsid w:val="004C2FCD"/>
    <w:rsid w:val="004C46A6"/>
    <w:rsid w:val="004C4ADB"/>
    <w:rsid w:val="004C65B5"/>
    <w:rsid w:val="004C743D"/>
    <w:rsid w:val="004D0E06"/>
    <w:rsid w:val="004D31DD"/>
    <w:rsid w:val="004D3C84"/>
    <w:rsid w:val="004D5D1C"/>
    <w:rsid w:val="004D6753"/>
    <w:rsid w:val="004E1F0F"/>
    <w:rsid w:val="004E28C6"/>
    <w:rsid w:val="004E502C"/>
    <w:rsid w:val="004E5C45"/>
    <w:rsid w:val="004F1F2A"/>
    <w:rsid w:val="004F3DBB"/>
    <w:rsid w:val="004F3F7F"/>
    <w:rsid w:val="004F45C7"/>
    <w:rsid w:val="004F543B"/>
    <w:rsid w:val="004F6200"/>
    <w:rsid w:val="004F681A"/>
    <w:rsid w:val="005004C2"/>
    <w:rsid w:val="00502403"/>
    <w:rsid w:val="005029C7"/>
    <w:rsid w:val="00502D87"/>
    <w:rsid w:val="00504C69"/>
    <w:rsid w:val="005059CF"/>
    <w:rsid w:val="00506589"/>
    <w:rsid w:val="0051026A"/>
    <w:rsid w:val="00512AB7"/>
    <w:rsid w:val="00514599"/>
    <w:rsid w:val="00514C67"/>
    <w:rsid w:val="00516343"/>
    <w:rsid w:val="005179E5"/>
    <w:rsid w:val="005206B5"/>
    <w:rsid w:val="00521F1B"/>
    <w:rsid w:val="00522A6D"/>
    <w:rsid w:val="005235F7"/>
    <w:rsid w:val="00524E62"/>
    <w:rsid w:val="00526263"/>
    <w:rsid w:val="005303D4"/>
    <w:rsid w:val="005309DA"/>
    <w:rsid w:val="00530FC9"/>
    <w:rsid w:val="00531462"/>
    <w:rsid w:val="00531F18"/>
    <w:rsid w:val="005347B8"/>
    <w:rsid w:val="005353AA"/>
    <w:rsid w:val="00540C42"/>
    <w:rsid w:val="005426A9"/>
    <w:rsid w:val="00543E58"/>
    <w:rsid w:val="00547657"/>
    <w:rsid w:val="00551AE3"/>
    <w:rsid w:val="0055225A"/>
    <w:rsid w:val="005550DA"/>
    <w:rsid w:val="00555100"/>
    <w:rsid w:val="00555C60"/>
    <w:rsid w:val="00556F68"/>
    <w:rsid w:val="005575A4"/>
    <w:rsid w:val="00560484"/>
    <w:rsid w:val="00561641"/>
    <w:rsid w:val="005661D2"/>
    <w:rsid w:val="0057062A"/>
    <w:rsid w:val="00570A8C"/>
    <w:rsid w:val="00571BBA"/>
    <w:rsid w:val="00573C77"/>
    <w:rsid w:val="005747AB"/>
    <w:rsid w:val="00574FA1"/>
    <w:rsid w:val="00577313"/>
    <w:rsid w:val="00580048"/>
    <w:rsid w:val="0058056D"/>
    <w:rsid w:val="005833FC"/>
    <w:rsid w:val="00584B99"/>
    <w:rsid w:val="00590926"/>
    <w:rsid w:val="005935F5"/>
    <w:rsid w:val="005966DE"/>
    <w:rsid w:val="00597EB3"/>
    <w:rsid w:val="005A01BD"/>
    <w:rsid w:val="005A1B2E"/>
    <w:rsid w:val="005A2932"/>
    <w:rsid w:val="005A2A38"/>
    <w:rsid w:val="005A3F9E"/>
    <w:rsid w:val="005A725F"/>
    <w:rsid w:val="005B0C54"/>
    <w:rsid w:val="005B1CC2"/>
    <w:rsid w:val="005B6C1D"/>
    <w:rsid w:val="005B71A4"/>
    <w:rsid w:val="005B79A7"/>
    <w:rsid w:val="005C0313"/>
    <w:rsid w:val="005C141F"/>
    <w:rsid w:val="005C3076"/>
    <w:rsid w:val="005D089B"/>
    <w:rsid w:val="005D0E0C"/>
    <w:rsid w:val="005D307E"/>
    <w:rsid w:val="005D666E"/>
    <w:rsid w:val="005D6D94"/>
    <w:rsid w:val="005D7748"/>
    <w:rsid w:val="005D7864"/>
    <w:rsid w:val="005E1A24"/>
    <w:rsid w:val="005F030E"/>
    <w:rsid w:val="005F066A"/>
    <w:rsid w:val="005F0B09"/>
    <w:rsid w:val="005F1625"/>
    <w:rsid w:val="005F354D"/>
    <w:rsid w:val="005F4A20"/>
    <w:rsid w:val="005F613E"/>
    <w:rsid w:val="005F7CB9"/>
    <w:rsid w:val="00601893"/>
    <w:rsid w:val="00602615"/>
    <w:rsid w:val="0060403D"/>
    <w:rsid w:val="00605A1B"/>
    <w:rsid w:val="00606256"/>
    <w:rsid w:val="00610352"/>
    <w:rsid w:val="006122B9"/>
    <w:rsid w:val="006129A3"/>
    <w:rsid w:val="006131B0"/>
    <w:rsid w:val="006133B7"/>
    <w:rsid w:val="00613559"/>
    <w:rsid w:val="00613794"/>
    <w:rsid w:val="00622E35"/>
    <w:rsid w:val="006248B4"/>
    <w:rsid w:val="006251CA"/>
    <w:rsid w:val="00626F3E"/>
    <w:rsid w:val="00630897"/>
    <w:rsid w:val="00632B2E"/>
    <w:rsid w:val="006332A3"/>
    <w:rsid w:val="00634528"/>
    <w:rsid w:val="00635686"/>
    <w:rsid w:val="0063642D"/>
    <w:rsid w:val="00641006"/>
    <w:rsid w:val="00641B6A"/>
    <w:rsid w:val="00642B47"/>
    <w:rsid w:val="006439B6"/>
    <w:rsid w:val="00643F21"/>
    <w:rsid w:val="0064631A"/>
    <w:rsid w:val="00646776"/>
    <w:rsid w:val="006477D3"/>
    <w:rsid w:val="00650D6B"/>
    <w:rsid w:val="006519D9"/>
    <w:rsid w:val="00653F78"/>
    <w:rsid w:val="006549D8"/>
    <w:rsid w:val="006554E3"/>
    <w:rsid w:val="0065791F"/>
    <w:rsid w:val="006625D1"/>
    <w:rsid w:val="00662FDE"/>
    <w:rsid w:val="00663D24"/>
    <w:rsid w:val="00665D49"/>
    <w:rsid w:val="00665E91"/>
    <w:rsid w:val="00667C0F"/>
    <w:rsid w:val="00667C6A"/>
    <w:rsid w:val="00670347"/>
    <w:rsid w:val="006708A9"/>
    <w:rsid w:val="0067343D"/>
    <w:rsid w:val="006769B7"/>
    <w:rsid w:val="00680635"/>
    <w:rsid w:val="006818B0"/>
    <w:rsid w:val="0068288D"/>
    <w:rsid w:val="006830B2"/>
    <w:rsid w:val="00683A9F"/>
    <w:rsid w:val="00683CE1"/>
    <w:rsid w:val="00684045"/>
    <w:rsid w:val="00684A20"/>
    <w:rsid w:val="00684EA5"/>
    <w:rsid w:val="0068547F"/>
    <w:rsid w:val="006878E5"/>
    <w:rsid w:val="00687D4A"/>
    <w:rsid w:val="00691C8D"/>
    <w:rsid w:val="00693600"/>
    <w:rsid w:val="00693C15"/>
    <w:rsid w:val="006949D9"/>
    <w:rsid w:val="0069623A"/>
    <w:rsid w:val="00696720"/>
    <w:rsid w:val="00697B0F"/>
    <w:rsid w:val="006A23DA"/>
    <w:rsid w:val="006A2DC4"/>
    <w:rsid w:val="006A6103"/>
    <w:rsid w:val="006A6AED"/>
    <w:rsid w:val="006A7F90"/>
    <w:rsid w:val="006B0A48"/>
    <w:rsid w:val="006B1785"/>
    <w:rsid w:val="006B4B43"/>
    <w:rsid w:val="006B4E61"/>
    <w:rsid w:val="006B5E06"/>
    <w:rsid w:val="006B7CF2"/>
    <w:rsid w:val="006C06BF"/>
    <w:rsid w:val="006C3834"/>
    <w:rsid w:val="006C446E"/>
    <w:rsid w:val="006C5880"/>
    <w:rsid w:val="006C681E"/>
    <w:rsid w:val="006C6D67"/>
    <w:rsid w:val="006D0386"/>
    <w:rsid w:val="006D07A5"/>
    <w:rsid w:val="006D1A71"/>
    <w:rsid w:val="006D2210"/>
    <w:rsid w:val="006D306B"/>
    <w:rsid w:val="006D4984"/>
    <w:rsid w:val="006D62BC"/>
    <w:rsid w:val="006D6DD3"/>
    <w:rsid w:val="006D707C"/>
    <w:rsid w:val="006E0F27"/>
    <w:rsid w:val="006E1BF0"/>
    <w:rsid w:val="006E1F49"/>
    <w:rsid w:val="006E205C"/>
    <w:rsid w:val="006E3D91"/>
    <w:rsid w:val="006E4C7D"/>
    <w:rsid w:val="006E5BEB"/>
    <w:rsid w:val="006E683B"/>
    <w:rsid w:val="006F06EF"/>
    <w:rsid w:val="006F0B83"/>
    <w:rsid w:val="006F2AEB"/>
    <w:rsid w:val="006F4168"/>
    <w:rsid w:val="006F45DC"/>
    <w:rsid w:val="006F4DB0"/>
    <w:rsid w:val="006F6507"/>
    <w:rsid w:val="006F6989"/>
    <w:rsid w:val="0070032E"/>
    <w:rsid w:val="0070083A"/>
    <w:rsid w:val="007014FD"/>
    <w:rsid w:val="00702058"/>
    <w:rsid w:val="00702B61"/>
    <w:rsid w:val="00703A4C"/>
    <w:rsid w:val="00703CD2"/>
    <w:rsid w:val="00704D56"/>
    <w:rsid w:val="00706F7B"/>
    <w:rsid w:val="007072B2"/>
    <w:rsid w:val="0070794C"/>
    <w:rsid w:val="00707B36"/>
    <w:rsid w:val="00711B19"/>
    <w:rsid w:val="00712CB7"/>
    <w:rsid w:val="00714113"/>
    <w:rsid w:val="007159AD"/>
    <w:rsid w:val="00715AF1"/>
    <w:rsid w:val="0071787B"/>
    <w:rsid w:val="007219C3"/>
    <w:rsid w:val="00721C34"/>
    <w:rsid w:val="00722829"/>
    <w:rsid w:val="00723980"/>
    <w:rsid w:val="00725777"/>
    <w:rsid w:val="007268F9"/>
    <w:rsid w:val="007315EA"/>
    <w:rsid w:val="007346F6"/>
    <w:rsid w:val="00734A81"/>
    <w:rsid w:val="007375F3"/>
    <w:rsid w:val="0074764E"/>
    <w:rsid w:val="00747E9D"/>
    <w:rsid w:val="00750CA3"/>
    <w:rsid w:val="00751710"/>
    <w:rsid w:val="00753947"/>
    <w:rsid w:val="00753A03"/>
    <w:rsid w:val="00754356"/>
    <w:rsid w:val="00755228"/>
    <w:rsid w:val="00756851"/>
    <w:rsid w:val="00761122"/>
    <w:rsid w:val="0076188C"/>
    <w:rsid w:val="00763905"/>
    <w:rsid w:val="0076792A"/>
    <w:rsid w:val="007704C4"/>
    <w:rsid w:val="00771595"/>
    <w:rsid w:val="00771AB5"/>
    <w:rsid w:val="00776310"/>
    <w:rsid w:val="0077757F"/>
    <w:rsid w:val="00780A84"/>
    <w:rsid w:val="00782D75"/>
    <w:rsid w:val="00783860"/>
    <w:rsid w:val="00785792"/>
    <w:rsid w:val="00785FDE"/>
    <w:rsid w:val="007904AF"/>
    <w:rsid w:val="00790C4A"/>
    <w:rsid w:val="00790CB9"/>
    <w:rsid w:val="0079263A"/>
    <w:rsid w:val="00795610"/>
    <w:rsid w:val="007971F0"/>
    <w:rsid w:val="00797494"/>
    <w:rsid w:val="007A1381"/>
    <w:rsid w:val="007A1DE7"/>
    <w:rsid w:val="007A205B"/>
    <w:rsid w:val="007A2366"/>
    <w:rsid w:val="007A2C0A"/>
    <w:rsid w:val="007A66AA"/>
    <w:rsid w:val="007A7716"/>
    <w:rsid w:val="007A79CD"/>
    <w:rsid w:val="007A7C0A"/>
    <w:rsid w:val="007B3FB7"/>
    <w:rsid w:val="007B5713"/>
    <w:rsid w:val="007B62A3"/>
    <w:rsid w:val="007C1AE0"/>
    <w:rsid w:val="007C217D"/>
    <w:rsid w:val="007C221F"/>
    <w:rsid w:val="007C3DCC"/>
    <w:rsid w:val="007C4F2F"/>
    <w:rsid w:val="007C6058"/>
    <w:rsid w:val="007D0CED"/>
    <w:rsid w:val="007D2E99"/>
    <w:rsid w:val="007D3080"/>
    <w:rsid w:val="007D3C73"/>
    <w:rsid w:val="007D5D28"/>
    <w:rsid w:val="007D63D5"/>
    <w:rsid w:val="007E0164"/>
    <w:rsid w:val="007E1233"/>
    <w:rsid w:val="007E21A1"/>
    <w:rsid w:val="007E34AF"/>
    <w:rsid w:val="007E5701"/>
    <w:rsid w:val="007F1F15"/>
    <w:rsid w:val="007F2091"/>
    <w:rsid w:val="007F20CB"/>
    <w:rsid w:val="007F245F"/>
    <w:rsid w:val="007F2F1A"/>
    <w:rsid w:val="007F3D70"/>
    <w:rsid w:val="007F3F6E"/>
    <w:rsid w:val="0080363D"/>
    <w:rsid w:val="00804706"/>
    <w:rsid w:val="00804977"/>
    <w:rsid w:val="008055A2"/>
    <w:rsid w:val="0080574C"/>
    <w:rsid w:val="00806603"/>
    <w:rsid w:val="00807801"/>
    <w:rsid w:val="008079A4"/>
    <w:rsid w:val="008079E5"/>
    <w:rsid w:val="008100AC"/>
    <w:rsid w:val="00810817"/>
    <w:rsid w:val="008154F3"/>
    <w:rsid w:val="00815ADA"/>
    <w:rsid w:val="00817D3A"/>
    <w:rsid w:val="00821B81"/>
    <w:rsid w:val="008221A6"/>
    <w:rsid w:val="008224E4"/>
    <w:rsid w:val="00822FB5"/>
    <w:rsid w:val="00823225"/>
    <w:rsid w:val="00823E24"/>
    <w:rsid w:val="00823FAD"/>
    <w:rsid w:val="008248FC"/>
    <w:rsid w:val="0082498A"/>
    <w:rsid w:val="00825114"/>
    <w:rsid w:val="00826037"/>
    <w:rsid w:val="0082722C"/>
    <w:rsid w:val="0083063C"/>
    <w:rsid w:val="008336F9"/>
    <w:rsid w:val="00834E95"/>
    <w:rsid w:val="00835440"/>
    <w:rsid w:val="00835EE5"/>
    <w:rsid w:val="00836077"/>
    <w:rsid w:val="008426A9"/>
    <w:rsid w:val="0084281E"/>
    <w:rsid w:val="00843800"/>
    <w:rsid w:val="00847FBF"/>
    <w:rsid w:val="008518B8"/>
    <w:rsid w:val="00852C9F"/>
    <w:rsid w:val="00855B9E"/>
    <w:rsid w:val="0085624B"/>
    <w:rsid w:val="00856DA1"/>
    <w:rsid w:val="00861755"/>
    <w:rsid w:val="008629D3"/>
    <w:rsid w:val="00864359"/>
    <w:rsid w:val="008671EF"/>
    <w:rsid w:val="008719DD"/>
    <w:rsid w:val="00872CBB"/>
    <w:rsid w:val="00873CC2"/>
    <w:rsid w:val="00874052"/>
    <w:rsid w:val="00877166"/>
    <w:rsid w:val="0088036A"/>
    <w:rsid w:val="0088136E"/>
    <w:rsid w:val="008822AA"/>
    <w:rsid w:val="00882D4A"/>
    <w:rsid w:val="008839AE"/>
    <w:rsid w:val="008840E7"/>
    <w:rsid w:val="00884A3D"/>
    <w:rsid w:val="008857D3"/>
    <w:rsid w:val="008860C2"/>
    <w:rsid w:val="0089076E"/>
    <w:rsid w:val="00891888"/>
    <w:rsid w:val="008918DF"/>
    <w:rsid w:val="00891F60"/>
    <w:rsid w:val="00892634"/>
    <w:rsid w:val="00892FB0"/>
    <w:rsid w:val="00894DC3"/>
    <w:rsid w:val="008A3365"/>
    <w:rsid w:val="008A3ADF"/>
    <w:rsid w:val="008A4E25"/>
    <w:rsid w:val="008A5943"/>
    <w:rsid w:val="008A697A"/>
    <w:rsid w:val="008A7630"/>
    <w:rsid w:val="008A7DF1"/>
    <w:rsid w:val="008B2650"/>
    <w:rsid w:val="008B35F9"/>
    <w:rsid w:val="008B3908"/>
    <w:rsid w:val="008B5854"/>
    <w:rsid w:val="008B7652"/>
    <w:rsid w:val="008B7CD3"/>
    <w:rsid w:val="008C12CD"/>
    <w:rsid w:val="008C2363"/>
    <w:rsid w:val="008C26D4"/>
    <w:rsid w:val="008C277B"/>
    <w:rsid w:val="008C4C6E"/>
    <w:rsid w:val="008C73E6"/>
    <w:rsid w:val="008D19C0"/>
    <w:rsid w:val="008D217A"/>
    <w:rsid w:val="008D704B"/>
    <w:rsid w:val="008E1175"/>
    <w:rsid w:val="008E20A7"/>
    <w:rsid w:val="008E3EFD"/>
    <w:rsid w:val="008E539D"/>
    <w:rsid w:val="008E6B22"/>
    <w:rsid w:val="008E7BFE"/>
    <w:rsid w:val="008F1E04"/>
    <w:rsid w:val="008F3973"/>
    <w:rsid w:val="008F57E3"/>
    <w:rsid w:val="008F6410"/>
    <w:rsid w:val="009020BD"/>
    <w:rsid w:val="00902396"/>
    <w:rsid w:val="0090239A"/>
    <w:rsid w:val="00902C62"/>
    <w:rsid w:val="00903AD6"/>
    <w:rsid w:val="00903BA6"/>
    <w:rsid w:val="00904A35"/>
    <w:rsid w:val="00904AE7"/>
    <w:rsid w:val="00904CEF"/>
    <w:rsid w:val="009063F4"/>
    <w:rsid w:val="00911B08"/>
    <w:rsid w:val="00911B47"/>
    <w:rsid w:val="0091218B"/>
    <w:rsid w:val="00912AC3"/>
    <w:rsid w:val="00916456"/>
    <w:rsid w:val="009178BE"/>
    <w:rsid w:val="0092275F"/>
    <w:rsid w:val="00923474"/>
    <w:rsid w:val="00923BDD"/>
    <w:rsid w:val="0092468C"/>
    <w:rsid w:val="00925AB4"/>
    <w:rsid w:val="00925D9E"/>
    <w:rsid w:val="00926594"/>
    <w:rsid w:val="009267B7"/>
    <w:rsid w:val="00926F72"/>
    <w:rsid w:val="009270A3"/>
    <w:rsid w:val="00927D4F"/>
    <w:rsid w:val="009313F0"/>
    <w:rsid w:val="00932817"/>
    <w:rsid w:val="00935172"/>
    <w:rsid w:val="00937C31"/>
    <w:rsid w:val="00940000"/>
    <w:rsid w:val="0094159F"/>
    <w:rsid w:val="00943404"/>
    <w:rsid w:val="00943F36"/>
    <w:rsid w:val="00944F87"/>
    <w:rsid w:val="00945DC1"/>
    <w:rsid w:val="00946693"/>
    <w:rsid w:val="009509D1"/>
    <w:rsid w:val="00950E64"/>
    <w:rsid w:val="0095273B"/>
    <w:rsid w:val="009547D3"/>
    <w:rsid w:val="009561F0"/>
    <w:rsid w:val="009577B1"/>
    <w:rsid w:val="0096337B"/>
    <w:rsid w:val="00963A39"/>
    <w:rsid w:val="00964FAF"/>
    <w:rsid w:val="00965BA6"/>
    <w:rsid w:val="0096677A"/>
    <w:rsid w:val="009667F9"/>
    <w:rsid w:val="00970D77"/>
    <w:rsid w:val="00970E0A"/>
    <w:rsid w:val="009731B3"/>
    <w:rsid w:val="00974061"/>
    <w:rsid w:val="0097560B"/>
    <w:rsid w:val="00976C05"/>
    <w:rsid w:val="0097755D"/>
    <w:rsid w:val="00980515"/>
    <w:rsid w:val="00980E6B"/>
    <w:rsid w:val="00981208"/>
    <w:rsid w:val="0098128D"/>
    <w:rsid w:val="00981D61"/>
    <w:rsid w:val="00983767"/>
    <w:rsid w:val="0099175D"/>
    <w:rsid w:val="00992F63"/>
    <w:rsid w:val="0099304D"/>
    <w:rsid w:val="00993424"/>
    <w:rsid w:val="0099591D"/>
    <w:rsid w:val="009959EA"/>
    <w:rsid w:val="009965BB"/>
    <w:rsid w:val="009971AB"/>
    <w:rsid w:val="0099725C"/>
    <w:rsid w:val="0099740E"/>
    <w:rsid w:val="009B0263"/>
    <w:rsid w:val="009B4493"/>
    <w:rsid w:val="009B4C7D"/>
    <w:rsid w:val="009B506A"/>
    <w:rsid w:val="009C0DD3"/>
    <w:rsid w:val="009C1FA3"/>
    <w:rsid w:val="009C604F"/>
    <w:rsid w:val="009C68EE"/>
    <w:rsid w:val="009C6B8A"/>
    <w:rsid w:val="009D019A"/>
    <w:rsid w:val="009D0695"/>
    <w:rsid w:val="009D2960"/>
    <w:rsid w:val="009D475C"/>
    <w:rsid w:val="009D512B"/>
    <w:rsid w:val="009D5986"/>
    <w:rsid w:val="009D59A4"/>
    <w:rsid w:val="009D5DE3"/>
    <w:rsid w:val="009D7052"/>
    <w:rsid w:val="009D70FC"/>
    <w:rsid w:val="009E2291"/>
    <w:rsid w:val="009E2BED"/>
    <w:rsid w:val="009E389C"/>
    <w:rsid w:val="009E44D6"/>
    <w:rsid w:val="009E452A"/>
    <w:rsid w:val="009E5491"/>
    <w:rsid w:val="009E5A3A"/>
    <w:rsid w:val="009E66D5"/>
    <w:rsid w:val="009E69C8"/>
    <w:rsid w:val="009F0026"/>
    <w:rsid w:val="009F2358"/>
    <w:rsid w:val="009F2B3D"/>
    <w:rsid w:val="009F3772"/>
    <w:rsid w:val="009F436B"/>
    <w:rsid w:val="009F7B15"/>
    <w:rsid w:val="00A006CA"/>
    <w:rsid w:val="00A00BD2"/>
    <w:rsid w:val="00A01956"/>
    <w:rsid w:val="00A01BDE"/>
    <w:rsid w:val="00A024A2"/>
    <w:rsid w:val="00A032CD"/>
    <w:rsid w:val="00A036CD"/>
    <w:rsid w:val="00A04BF3"/>
    <w:rsid w:val="00A05B0A"/>
    <w:rsid w:val="00A07F6C"/>
    <w:rsid w:val="00A1061B"/>
    <w:rsid w:val="00A1255A"/>
    <w:rsid w:val="00A13A12"/>
    <w:rsid w:val="00A17A06"/>
    <w:rsid w:val="00A20121"/>
    <w:rsid w:val="00A20340"/>
    <w:rsid w:val="00A206A0"/>
    <w:rsid w:val="00A21B1F"/>
    <w:rsid w:val="00A223F6"/>
    <w:rsid w:val="00A22EEF"/>
    <w:rsid w:val="00A25998"/>
    <w:rsid w:val="00A264D5"/>
    <w:rsid w:val="00A30FB0"/>
    <w:rsid w:val="00A34904"/>
    <w:rsid w:val="00A360F7"/>
    <w:rsid w:val="00A4195B"/>
    <w:rsid w:val="00A438D2"/>
    <w:rsid w:val="00A44D72"/>
    <w:rsid w:val="00A457CD"/>
    <w:rsid w:val="00A512AF"/>
    <w:rsid w:val="00A527C0"/>
    <w:rsid w:val="00A54405"/>
    <w:rsid w:val="00A55586"/>
    <w:rsid w:val="00A561E5"/>
    <w:rsid w:val="00A56E17"/>
    <w:rsid w:val="00A57559"/>
    <w:rsid w:val="00A60ED1"/>
    <w:rsid w:val="00A6136B"/>
    <w:rsid w:val="00A619FA"/>
    <w:rsid w:val="00A63E5B"/>
    <w:rsid w:val="00A64410"/>
    <w:rsid w:val="00A64934"/>
    <w:rsid w:val="00A64E79"/>
    <w:rsid w:val="00A64FA6"/>
    <w:rsid w:val="00A6571D"/>
    <w:rsid w:val="00A65E46"/>
    <w:rsid w:val="00A65FC2"/>
    <w:rsid w:val="00A67477"/>
    <w:rsid w:val="00A7735B"/>
    <w:rsid w:val="00A8324A"/>
    <w:rsid w:val="00A84D60"/>
    <w:rsid w:val="00A8636F"/>
    <w:rsid w:val="00A86FFF"/>
    <w:rsid w:val="00A906EC"/>
    <w:rsid w:val="00A915F9"/>
    <w:rsid w:val="00A91836"/>
    <w:rsid w:val="00A933F5"/>
    <w:rsid w:val="00A937DD"/>
    <w:rsid w:val="00AA074B"/>
    <w:rsid w:val="00AA0F16"/>
    <w:rsid w:val="00AA2AB2"/>
    <w:rsid w:val="00AA3B5E"/>
    <w:rsid w:val="00AA3F7F"/>
    <w:rsid w:val="00AA58BB"/>
    <w:rsid w:val="00AA7401"/>
    <w:rsid w:val="00AA7CB3"/>
    <w:rsid w:val="00AB0F50"/>
    <w:rsid w:val="00AB1395"/>
    <w:rsid w:val="00AB16CC"/>
    <w:rsid w:val="00AB1B4A"/>
    <w:rsid w:val="00AB1CCE"/>
    <w:rsid w:val="00AB2A5B"/>
    <w:rsid w:val="00AB6CA2"/>
    <w:rsid w:val="00AC004B"/>
    <w:rsid w:val="00AC03EE"/>
    <w:rsid w:val="00AC2EFA"/>
    <w:rsid w:val="00AC35BF"/>
    <w:rsid w:val="00AC36F6"/>
    <w:rsid w:val="00AC3CB1"/>
    <w:rsid w:val="00AC43D2"/>
    <w:rsid w:val="00AC7537"/>
    <w:rsid w:val="00AD0657"/>
    <w:rsid w:val="00AD0853"/>
    <w:rsid w:val="00AD1104"/>
    <w:rsid w:val="00AD1CC8"/>
    <w:rsid w:val="00AD4BAA"/>
    <w:rsid w:val="00AD4CDB"/>
    <w:rsid w:val="00AD56E4"/>
    <w:rsid w:val="00AE1B4E"/>
    <w:rsid w:val="00AE2C18"/>
    <w:rsid w:val="00AE2EE8"/>
    <w:rsid w:val="00AE35E5"/>
    <w:rsid w:val="00AE5D99"/>
    <w:rsid w:val="00AE62DD"/>
    <w:rsid w:val="00AE757B"/>
    <w:rsid w:val="00AF1978"/>
    <w:rsid w:val="00AF2723"/>
    <w:rsid w:val="00AF5E31"/>
    <w:rsid w:val="00B00380"/>
    <w:rsid w:val="00B00DDB"/>
    <w:rsid w:val="00B02F16"/>
    <w:rsid w:val="00B03681"/>
    <w:rsid w:val="00B10137"/>
    <w:rsid w:val="00B132BC"/>
    <w:rsid w:val="00B14BA7"/>
    <w:rsid w:val="00B14D6F"/>
    <w:rsid w:val="00B17BEF"/>
    <w:rsid w:val="00B20347"/>
    <w:rsid w:val="00B20D27"/>
    <w:rsid w:val="00B22D5E"/>
    <w:rsid w:val="00B2415E"/>
    <w:rsid w:val="00B24342"/>
    <w:rsid w:val="00B24E66"/>
    <w:rsid w:val="00B27C13"/>
    <w:rsid w:val="00B30662"/>
    <w:rsid w:val="00B30734"/>
    <w:rsid w:val="00B3231C"/>
    <w:rsid w:val="00B332C2"/>
    <w:rsid w:val="00B34695"/>
    <w:rsid w:val="00B34B1B"/>
    <w:rsid w:val="00B35385"/>
    <w:rsid w:val="00B36382"/>
    <w:rsid w:val="00B36497"/>
    <w:rsid w:val="00B36A1B"/>
    <w:rsid w:val="00B3712F"/>
    <w:rsid w:val="00B3718E"/>
    <w:rsid w:val="00B40C06"/>
    <w:rsid w:val="00B41039"/>
    <w:rsid w:val="00B4201D"/>
    <w:rsid w:val="00B4314D"/>
    <w:rsid w:val="00B44077"/>
    <w:rsid w:val="00B44643"/>
    <w:rsid w:val="00B459A4"/>
    <w:rsid w:val="00B46474"/>
    <w:rsid w:val="00B47DF7"/>
    <w:rsid w:val="00B50C9D"/>
    <w:rsid w:val="00B51455"/>
    <w:rsid w:val="00B5237E"/>
    <w:rsid w:val="00B523CB"/>
    <w:rsid w:val="00B53882"/>
    <w:rsid w:val="00B542C9"/>
    <w:rsid w:val="00B54AC1"/>
    <w:rsid w:val="00B556CC"/>
    <w:rsid w:val="00B56A3A"/>
    <w:rsid w:val="00B60D28"/>
    <w:rsid w:val="00B60DE5"/>
    <w:rsid w:val="00B61521"/>
    <w:rsid w:val="00B622D5"/>
    <w:rsid w:val="00B62BBE"/>
    <w:rsid w:val="00B62C9C"/>
    <w:rsid w:val="00B631BB"/>
    <w:rsid w:val="00B64411"/>
    <w:rsid w:val="00B659A7"/>
    <w:rsid w:val="00B702FF"/>
    <w:rsid w:val="00B70703"/>
    <w:rsid w:val="00B70742"/>
    <w:rsid w:val="00B70C40"/>
    <w:rsid w:val="00B7141A"/>
    <w:rsid w:val="00B71B06"/>
    <w:rsid w:val="00B71C99"/>
    <w:rsid w:val="00B71D7F"/>
    <w:rsid w:val="00B7436B"/>
    <w:rsid w:val="00B758D4"/>
    <w:rsid w:val="00B77086"/>
    <w:rsid w:val="00B77622"/>
    <w:rsid w:val="00B77F9C"/>
    <w:rsid w:val="00B801CA"/>
    <w:rsid w:val="00B81B5D"/>
    <w:rsid w:val="00B83C9C"/>
    <w:rsid w:val="00B8445D"/>
    <w:rsid w:val="00B853ED"/>
    <w:rsid w:val="00B87D7E"/>
    <w:rsid w:val="00B9050B"/>
    <w:rsid w:val="00B91D2F"/>
    <w:rsid w:val="00B936CB"/>
    <w:rsid w:val="00B93E3A"/>
    <w:rsid w:val="00BA09B1"/>
    <w:rsid w:val="00BA140C"/>
    <w:rsid w:val="00BA2273"/>
    <w:rsid w:val="00BA3177"/>
    <w:rsid w:val="00BA54DF"/>
    <w:rsid w:val="00BB2947"/>
    <w:rsid w:val="00BB2B1C"/>
    <w:rsid w:val="00BB3720"/>
    <w:rsid w:val="00BB4126"/>
    <w:rsid w:val="00BB4BCF"/>
    <w:rsid w:val="00BB4D2C"/>
    <w:rsid w:val="00BB4DBE"/>
    <w:rsid w:val="00BB52D5"/>
    <w:rsid w:val="00BB52E5"/>
    <w:rsid w:val="00BB5683"/>
    <w:rsid w:val="00BB5C84"/>
    <w:rsid w:val="00BB71FA"/>
    <w:rsid w:val="00BC184F"/>
    <w:rsid w:val="00BC1F54"/>
    <w:rsid w:val="00BC343E"/>
    <w:rsid w:val="00BC3BDF"/>
    <w:rsid w:val="00BC3DB3"/>
    <w:rsid w:val="00BC4EED"/>
    <w:rsid w:val="00BC6022"/>
    <w:rsid w:val="00BC632B"/>
    <w:rsid w:val="00BD3EC0"/>
    <w:rsid w:val="00BD4AEA"/>
    <w:rsid w:val="00BD6709"/>
    <w:rsid w:val="00BE0982"/>
    <w:rsid w:val="00BE1834"/>
    <w:rsid w:val="00BE1986"/>
    <w:rsid w:val="00BE217C"/>
    <w:rsid w:val="00BE21E0"/>
    <w:rsid w:val="00BE25F9"/>
    <w:rsid w:val="00BE3826"/>
    <w:rsid w:val="00BE4565"/>
    <w:rsid w:val="00BF3DFE"/>
    <w:rsid w:val="00BF56E0"/>
    <w:rsid w:val="00BF74F8"/>
    <w:rsid w:val="00C0030D"/>
    <w:rsid w:val="00C017D7"/>
    <w:rsid w:val="00C04E73"/>
    <w:rsid w:val="00C120C6"/>
    <w:rsid w:val="00C154D0"/>
    <w:rsid w:val="00C15AA1"/>
    <w:rsid w:val="00C17E49"/>
    <w:rsid w:val="00C23A59"/>
    <w:rsid w:val="00C24730"/>
    <w:rsid w:val="00C24790"/>
    <w:rsid w:val="00C25E20"/>
    <w:rsid w:val="00C278F4"/>
    <w:rsid w:val="00C27CAD"/>
    <w:rsid w:val="00C31C84"/>
    <w:rsid w:val="00C3288F"/>
    <w:rsid w:val="00C36864"/>
    <w:rsid w:val="00C36B87"/>
    <w:rsid w:val="00C37089"/>
    <w:rsid w:val="00C37255"/>
    <w:rsid w:val="00C400F5"/>
    <w:rsid w:val="00C41410"/>
    <w:rsid w:val="00C41DC2"/>
    <w:rsid w:val="00C4235F"/>
    <w:rsid w:val="00C426CB"/>
    <w:rsid w:val="00C4320D"/>
    <w:rsid w:val="00C44ED0"/>
    <w:rsid w:val="00C46B57"/>
    <w:rsid w:val="00C477CC"/>
    <w:rsid w:val="00C47D00"/>
    <w:rsid w:val="00C47E60"/>
    <w:rsid w:val="00C5017C"/>
    <w:rsid w:val="00C5190D"/>
    <w:rsid w:val="00C53554"/>
    <w:rsid w:val="00C538AC"/>
    <w:rsid w:val="00C542B4"/>
    <w:rsid w:val="00C54577"/>
    <w:rsid w:val="00C55E92"/>
    <w:rsid w:val="00C564EA"/>
    <w:rsid w:val="00C5711B"/>
    <w:rsid w:val="00C61340"/>
    <w:rsid w:val="00C615F4"/>
    <w:rsid w:val="00C63243"/>
    <w:rsid w:val="00C63D68"/>
    <w:rsid w:val="00C6562A"/>
    <w:rsid w:val="00C666A8"/>
    <w:rsid w:val="00C66D1D"/>
    <w:rsid w:val="00C7215D"/>
    <w:rsid w:val="00C72198"/>
    <w:rsid w:val="00C757BE"/>
    <w:rsid w:val="00C7797E"/>
    <w:rsid w:val="00C80DA0"/>
    <w:rsid w:val="00C829B3"/>
    <w:rsid w:val="00C82D69"/>
    <w:rsid w:val="00C82F39"/>
    <w:rsid w:val="00C83981"/>
    <w:rsid w:val="00C86F84"/>
    <w:rsid w:val="00C922BD"/>
    <w:rsid w:val="00C947E7"/>
    <w:rsid w:val="00C95BAF"/>
    <w:rsid w:val="00C96C74"/>
    <w:rsid w:val="00C975DC"/>
    <w:rsid w:val="00CA224C"/>
    <w:rsid w:val="00CA288D"/>
    <w:rsid w:val="00CA2F06"/>
    <w:rsid w:val="00CA4813"/>
    <w:rsid w:val="00CA5343"/>
    <w:rsid w:val="00CA7D4F"/>
    <w:rsid w:val="00CB028A"/>
    <w:rsid w:val="00CB0FC3"/>
    <w:rsid w:val="00CB280A"/>
    <w:rsid w:val="00CB2873"/>
    <w:rsid w:val="00CB3941"/>
    <w:rsid w:val="00CB3E62"/>
    <w:rsid w:val="00CB4110"/>
    <w:rsid w:val="00CB5826"/>
    <w:rsid w:val="00CB5BC8"/>
    <w:rsid w:val="00CB61E3"/>
    <w:rsid w:val="00CC08CE"/>
    <w:rsid w:val="00CC17BD"/>
    <w:rsid w:val="00CC1E69"/>
    <w:rsid w:val="00CC2124"/>
    <w:rsid w:val="00CC2771"/>
    <w:rsid w:val="00CC3E7F"/>
    <w:rsid w:val="00CC608F"/>
    <w:rsid w:val="00CC631D"/>
    <w:rsid w:val="00CC6FE7"/>
    <w:rsid w:val="00CD1576"/>
    <w:rsid w:val="00CD2112"/>
    <w:rsid w:val="00CD2998"/>
    <w:rsid w:val="00CE1FE5"/>
    <w:rsid w:val="00CE4A8D"/>
    <w:rsid w:val="00CE6709"/>
    <w:rsid w:val="00CF1A16"/>
    <w:rsid w:val="00CF3A30"/>
    <w:rsid w:val="00CF4C74"/>
    <w:rsid w:val="00CF4F34"/>
    <w:rsid w:val="00D0072C"/>
    <w:rsid w:val="00D00CA9"/>
    <w:rsid w:val="00D00FE2"/>
    <w:rsid w:val="00D01CF0"/>
    <w:rsid w:val="00D048C3"/>
    <w:rsid w:val="00D064D2"/>
    <w:rsid w:val="00D118F6"/>
    <w:rsid w:val="00D13DC8"/>
    <w:rsid w:val="00D17594"/>
    <w:rsid w:val="00D200C0"/>
    <w:rsid w:val="00D205F6"/>
    <w:rsid w:val="00D22088"/>
    <w:rsid w:val="00D24F73"/>
    <w:rsid w:val="00D257DA"/>
    <w:rsid w:val="00D259D9"/>
    <w:rsid w:val="00D30ED7"/>
    <w:rsid w:val="00D31592"/>
    <w:rsid w:val="00D3192A"/>
    <w:rsid w:val="00D31DD1"/>
    <w:rsid w:val="00D32307"/>
    <w:rsid w:val="00D327CB"/>
    <w:rsid w:val="00D32F84"/>
    <w:rsid w:val="00D36F40"/>
    <w:rsid w:val="00D415E9"/>
    <w:rsid w:val="00D4161E"/>
    <w:rsid w:val="00D43D1F"/>
    <w:rsid w:val="00D4425A"/>
    <w:rsid w:val="00D44B16"/>
    <w:rsid w:val="00D47748"/>
    <w:rsid w:val="00D50B8A"/>
    <w:rsid w:val="00D520DB"/>
    <w:rsid w:val="00D52B57"/>
    <w:rsid w:val="00D539F8"/>
    <w:rsid w:val="00D53BE8"/>
    <w:rsid w:val="00D55D14"/>
    <w:rsid w:val="00D56353"/>
    <w:rsid w:val="00D56A4B"/>
    <w:rsid w:val="00D57C6A"/>
    <w:rsid w:val="00D6054B"/>
    <w:rsid w:val="00D60EDB"/>
    <w:rsid w:val="00D61A5B"/>
    <w:rsid w:val="00D62799"/>
    <w:rsid w:val="00D63776"/>
    <w:rsid w:val="00D641A9"/>
    <w:rsid w:val="00D659B1"/>
    <w:rsid w:val="00D660D6"/>
    <w:rsid w:val="00D714EB"/>
    <w:rsid w:val="00D720B9"/>
    <w:rsid w:val="00D74E41"/>
    <w:rsid w:val="00D752E7"/>
    <w:rsid w:val="00D7772B"/>
    <w:rsid w:val="00D81B2A"/>
    <w:rsid w:val="00D81ED4"/>
    <w:rsid w:val="00D826C9"/>
    <w:rsid w:val="00D82EC6"/>
    <w:rsid w:val="00D83666"/>
    <w:rsid w:val="00D83B88"/>
    <w:rsid w:val="00D83DA2"/>
    <w:rsid w:val="00D87C83"/>
    <w:rsid w:val="00D91190"/>
    <w:rsid w:val="00D958B8"/>
    <w:rsid w:val="00D959C3"/>
    <w:rsid w:val="00D96C86"/>
    <w:rsid w:val="00D973B8"/>
    <w:rsid w:val="00DA0930"/>
    <w:rsid w:val="00DA4C18"/>
    <w:rsid w:val="00DA6C49"/>
    <w:rsid w:val="00DA7101"/>
    <w:rsid w:val="00DA7B33"/>
    <w:rsid w:val="00DB1DD2"/>
    <w:rsid w:val="00DB3BCF"/>
    <w:rsid w:val="00DB495A"/>
    <w:rsid w:val="00DB6C31"/>
    <w:rsid w:val="00DB77A0"/>
    <w:rsid w:val="00DC36A3"/>
    <w:rsid w:val="00DC47EE"/>
    <w:rsid w:val="00DC60B3"/>
    <w:rsid w:val="00DC6A63"/>
    <w:rsid w:val="00DC7D72"/>
    <w:rsid w:val="00DD23B9"/>
    <w:rsid w:val="00DD290C"/>
    <w:rsid w:val="00DD4AFD"/>
    <w:rsid w:val="00DD6E08"/>
    <w:rsid w:val="00DD6FBD"/>
    <w:rsid w:val="00DD76A5"/>
    <w:rsid w:val="00DE4241"/>
    <w:rsid w:val="00DE61DF"/>
    <w:rsid w:val="00DE7A3A"/>
    <w:rsid w:val="00DF00C2"/>
    <w:rsid w:val="00DF0A92"/>
    <w:rsid w:val="00DF10E3"/>
    <w:rsid w:val="00DF151C"/>
    <w:rsid w:val="00DF2F26"/>
    <w:rsid w:val="00DF702A"/>
    <w:rsid w:val="00DF74F8"/>
    <w:rsid w:val="00E00B81"/>
    <w:rsid w:val="00E00CD5"/>
    <w:rsid w:val="00E01025"/>
    <w:rsid w:val="00E02C97"/>
    <w:rsid w:val="00E02D4D"/>
    <w:rsid w:val="00E03BCC"/>
    <w:rsid w:val="00E03D62"/>
    <w:rsid w:val="00E04E51"/>
    <w:rsid w:val="00E06F53"/>
    <w:rsid w:val="00E11C6C"/>
    <w:rsid w:val="00E14446"/>
    <w:rsid w:val="00E144B5"/>
    <w:rsid w:val="00E15086"/>
    <w:rsid w:val="00E1535C"/>
    <w:rsid w:val="00E20079"/>
    <w:rsid w:val="00E2056F"/>
    <w:rsid w:val="00E2077E"/>
    <w:rsid w:val="00E255DF"/>
    <w:rsid w:val="00E25622"/>
    <w:rsid w:val="00E263BE"/>
    <w:rsid w:val="00E2711E"/>
    <w:rsid w:val="00E27497"/>
    <w:rsid w:val="00E30B99"/>
    <w:rsid w:val="00E31E24"/>
    <w:rsid w:val="00E32C55"/>
    <w:rsid w:val="00E338B0"/>
    <w:rsid w:val="00E33E84"/>
    <w:rsid w:val="00E34385"/>
    <w:rsid w:val="00E35646"/>
    <w:rsid w:val="00E35C41"/>
    <w:rsid w:val="00E427AF"/>
    <w:rsid w:val="00E44088"/>
    <w:rsid w:val="00E456CA"/>
    <w:rsid w:val="00E46ABD"/>
    <w:rsid w:val="00E50B0F"/>
    <w:rsid w:val="00E50C32"/>
    <w:rsid w:val="00E50F34"/>
    <w:rsid w:val="00E517AF"/>
    <w:rsid w:val="00E52501"/>
    <w:rsid w:val="00E5698C"/>
    <w:rsid w:val="00E56A6E"/>
    <w:rsid w:val="00E6038D"/>
    <w:rsid w:val="00E60F45"/>
    <w:rsid w:val="00E619A7"/>
    <w:rsid w:val="00E64D51"/>
    <w:rsid w:val="00E65C27"/>
    <w:rsid w:val="00E71A05"/>
    <w:rsid w:val="00E74BD2"/>
    <w:rsid w:val="00E75A9D"/>
    <w:rsid w:val="00E76F34"/>
    <w:rsid w:val="00E775FD"/>
    <w:rsid w:val="00E777E2"/>
    <w:rsid w:val="00E7793A"/>
    <w:rsid w:val="00E8024F"/>
    <w:rsid w:val="00E81673"/>
    <w:rsid w:val="00E822F9"/>
    <w:rsid w:val="00E86296"/>
    <w:rsid w:val="00E912F8"/>
    <w:rsid w:val="00E923D3"/>
    <w:rsid w:val="00E92DBE"/>
    <w:rsid w:val="00E93674"/>
    <w:rsid w:val="00E936F5"/>
    <w:rsid w:val="00E96F4E"/>
    <w:rsid w:val="00EA0EFF"/>
    <w:rsid w:val="00EA16F9"/>
    <w:rsid w:val="00EA2BE5"/>
    <w:rsid w:val="00EA3B35"/>
    <w:rsid w:val="00EA47CD"/>
    <w:rsid w:val="00EA4E37"/>
    <w:rsid w:val="00EA758B"/>
    <w:rsid w:val="00EB0326"/>
    <w:rsid w:val="00EB0C22"/>
    <w:rsid w:val="00EB15D8"/>
    <w:rsid w:val="00EB1D5C"/>
    <w:rsid w:val="00EB25B2"/>
    <w:rsid w:val="00EB61C3"/>
    <w:rsid w:val="00EB647D"/>
    <w:rsid w:val="00EC1C7A"/>
    <w:rsid w:val="00EC458C"/>
    <w:rsid w:val="00EC700E"/>
    <w:rsid w:val="00ED0CA1"/>
    <w:rsid w:val="00ED2304"/>
    <w:rsid w:val="00ED2922"/>
    <w:rsid w:val="00ED333A"/>
    <w:rsid w:val="00ED3673"/>
    <w:rsid w:val="00ED51FB"/>
    <w:rsid w:val="00ED7A90"/>
    <w:rsid w:val="00EE0B4F"/>
    <w:rsid w:val="00EE137C"/>
    <w:rsid w:val="00EE1FA1"/>
    <w:rsid w:val="00EE1FE1"/>
    <w:rsid w:val="00EE3478"/>
    <w:rsid w:val="00EE5B3D"/>
    <w:rsid w:val="00EF10BE"/>
    <w:rsid w:val="00EF46E9"/>
    <w:rsid w:val="00EF4B10"/>
    <w:rsid w:val="00EF512B"/>
    <w:rsid w:val="00EF524A"/>
    <w:rsid w:val="00EF6BAF"/>
    <w:rsid w:val="00EF7401"/>
    <w:rsid w:val="00F01856"/>
    <w:rsid w:val="00F03017"/>
    <w:rsid w:val="00F03F51"/>
    <w:rsid w:val="00F06AFB"/>
    <w:rsid w:val="00F103BA"/>
    <w:rsid w:val="00F10B3F"/>
    <w:rsid w:val="00F11E97"/>
    <w:rsid w:val="00F121DF"/>
    <w:rsid w:val="00F126D9"/>
    <w:rsid w:val="00F14391"/>
    <w:rsid w:val="00F14CA1"/>
    <w:rsid w:val="00F150F5"/>
    <w:rsid w:val="00F15665"/>
    <w:rsid w:val="00F15D67"/>
    <w:rsid w:val="00F17D07"/>
    <w:rsid w:val="00F21EC2"/>
    <w:rsid w:val="00F23475"/>
    <w:rsid w:val="00F24ED5"/>
    <w:rsid w:val="00F24F76"/>
    <w:rsid w:val="00F2501C"/>
    <w:rsid w:val="00F274DD"/>
    <w:rsid w:val="00F308C2"/>
    <w:rsid w:val="00F31FA7"/>
    <w:rsid w:val="00F3265C"/>
    <w:rsid w:val="00F34718"/>
    <w:rsid w:val="00F35504"/>
    <w:rsid w:val="00F41D67"/>
    <w:rsid w:val="00F4418F"/>
    <w:rsid w:val="00F44AE7"/>
    <w:rsid w:val="00F44E58"/>
    <w:rsid w:val="00F44EA3"/>
    <w:rsid w:val="00F45B26"/>
    <w:rsid w:val="00F46144"/>
    <w:rsid w:val="00F46343"/>
    <w:rsid w:val="00F46B3E"/>
    <w:rsid w:val="00F53E68"/>
    <w:rsid w:val="00F53E72"/>
    <w:rsid w:val="00F54469"/>
    <w:rsid w:val="00F560E0"/>
    <w:rsid w:val="00F56A5A"/>
    <w:rsid w:val="00F56FA3"/>
    <w:rsid w:val="00F57AD6"/>
    <w:rsid w:val="00F608CD"/>
    <w:rsid w:val="00F60B79"/>
    <w:rsid w:val="00F61815"/>
    <w:rsid w:val="00F658E0"/>
    <w:rsid w:val="00F67F5B"/>
    <w:rsid w:val="00F7136B"/>
    <w:rsid w:val="00F715DB"/>
    <w:rsid w:val="00F72304"/>
    <w:rsid w:val="00F737D9"/>
    <w:rsid w:val="00F74302"/>
    <w:rsid w:val="00F74536"/>
    <w:rsid w:val="00F77D96"/>
    <w:rsid w:val="00F80E93"/>
    <w:rsid w:val="00F83713"/>
    <w:rsid w:val="00F847F2"/>
    <w:rsid w:val="00F84D60"/>
    <w:rsid w:val="00F87339"/>
    <w:rsid w:val="00F90C02"/>
    <w:rsid w:val="00F9154F"/>
    <w:rsid w:val="00F91DF9"/>
    <w:rsid w:val="00F9299B"/>
    <w:rsid w:val="00F946E9"/>
    <w:rsid w:val="00F94747"/>
    <w:rsid w:val="00FA0A1A"/>
    <w:rsid w:val="00FA12D2"/>
    <w:rsid w:val="00FA145A"/>
    <w:rsid w:val="00FA1640"/>
    <w:rsid w:val="00FA25CA"/>
    <w:rsid w:val="00FA4013"/>
    <w:rsid w:val="00FA4C02"/>
    <w:rsid w:val="00FA5EE2"/>
    <w:rsid w:val="00FA7119"/>
    <w:rsid w:val="00FB0293"/>
    <w:rsid w:val="00FB0CC0"/>
    <w:rsid w:val="00FB11CC"/>
    <w:rsid w:val="00FB16D8"/>
    <w:rsid w:val="00FB1F1F"/>
    <w:rsid w:val="00FB2EB3"/>
    <w:rsid w:val="00FB313F"/>
    <w:rsid w:val="00FB358C"/>
    <w:rsid w:val="00FB4AC9"/>
    <w:rsid w:val="00FB5E55"/>
    <w:rsid w:val="00FB72EE"/>
    <w:rsid w:val="00FB7E3F"/>
    <w:rsid w:val="00FC18F2"/>
    <w:rsid w:val="00FC2688"/>
    <w:rsid w:val="00FC316F"/>
    <w:rsid w:val="00FC4662"/>
    <w:rsid w:val="00FC60F7"/>
    <w:rsid w:val="00FC612B"/>
    <w:rsid w:val="00FC6A62"/>
    <w:rsid w:val="00FC6C04"/>
    <w:rsid w:val="00FC727C"/>
    <w:rsid w:val="00FC7340"/>
    <w:rsid w:val="00FD1258"/>
    <w:rsid w:val="00FD1CC1"/>
    <w:rsid w:val="00FD365D"/>
    <w:rsid w:val="00FD3B1D"/>
    <w:rsid w:val="00FD5B27"/>
    <w:rsid w:val="00FE0755"/>
    <w:rsid w:val="00FE1951"/>
    <w:rsid w:val="00FE1E4B"/>
    <w:rsid w:val="00FE26E2"/>
    <w:rsid w:val="00FE29AE"/>
    <w:rsid w:val="00FE3946"/>
    <w:rsid w:val="00FE3B34"/>
    <w:rsid w:val="00FE3D95"/>
    <w:rsid w:val="00FE41FE"/>
    <w:rsid w:val="00FF024C"/>
    <w:rsid w:val="00FF200B"/>
    <w:rsid w:val="00F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9A021B"/>
  <w15:docId w15:val="{F6AD5539-832B-422C-8C97-C6DBF089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690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8A33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070FCB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/>
      <w:tabs>
        <w:tab w:val="left" w:pos="-674"/>
        <w:tab w:val="left" w:pos="355"/>
        <w:tab w:val="left" w:pos="907"/>
      </w:tabs>
      <w:spacing w:line="360" w:lineRule="auto"/>
      <w:ind w:left="-70" w:right="-70"/>
      <w:outlineLvl w:val="3"/>
    </w:pPr>
    <w:rPr>
      <w:rFonts w:ascii="Times New Roman" w:hAnsi="Times New Roman"/>
      <w:b/>
      <w:lang w:val="es-ES_tradnl"/>
    </w:rPr>
  </w:style>
  <w:style w:type="paragraph" w:styleId="Ttulo5">
    <w:name w:val="heading 5"/>
    <w:basedOn w:val="Normal"/>
    <w:next w:val="Normal"/>
    <w:qFormat/>
    <w:pPr>
      <w:keepNext/>
      <w:tabs>
        <w:tab w:val="left" w:pos="-674"/>
        <w:tab w:val="left" w:pos="0"/>
        <w:tab w:val="left" w:pos="907"/>
      </w:tabs>
      <w:spacing w:line="360" w:lineRule="auto"/>
      <w:ind w:right="-70"/>
      <w:jc w:val="center"/>
      <w:outlineLvl w:val="4"/>
    </w:pPr>
    <w:rPr>
      <w:rFonts w:ascii="Times New Roman" w:hAnsi="Times New Roman"/>
      <w:b/>
      <w:caps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left" w:pos="-674"/>
        <w:tab w:val="left" w:pos="0"/>
        <w:tab w:val="left" w:pos="1205"/>
      </w:tabs>
      <w:spacing w:line="360" w:lineRule="auto"/>
      <w:jc w:val="center"/>
      <w:outlineLvl w:val="5"/>
    </w:pPr>
    <w:rPr>
      <w:rFonts w:ascii="Times New Roman" w:hAnsi="Times New Roman"/>
      <w:b/>
      <w:caps/>
      <w:lang w:val="es-ES_tradnl"/>
    </w:rPr>
  </w:style>
  <w:style w:type="paragraph" w:styleId="Ttulo7">
    <w:name w:val="heading 7"/>
    <w:basedOn w:val="Normal"/>
    <w:next w:val="Normal"/>
    <w:qFormat/>
    <w:pPr>
      <w:keepNext/>
      <w:tabs>
        <w:tab w:val="left" w:pos="-674"/>
        <w:tab w:val="left" w:pos="0"/>
        <w:tab w:val="left" w:pos="907"/>
      </w:tabs>
      <w:spacing w:line="360" w:lineRule="auto"/>
      <w:ind w:right="-70"/>
      <w:jc w:val="center"/>
      <w:outlineLvl w:val="6"/>
    </w:pPr>
    <w:rPr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" w:eastAsia="Times" w:hAnsi="Times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Times" w:eastAsia="Times" w:hAnsi="Times"/>
      <w:lang w:val="es-ES_tradnl"/>
    </w:rPr>
  </w:style>
  <w:style w:type="paragraph" w:styleId="Textoindependiente">
    <w:name w:val="Body Text"/>
    <w:basedOn w:val="Normal"/>
    <w:link w:val="TextoindependienteCar"/>
    <w:rPr>
      <w:rFonts w:ascii="55 Helvetica Roman" w:eastAsia="Times" w:hAnsi="55 Helvetica Roman"/>
      <w:sz w:val="20"/>
      <w:lang w:val="es-ES_tradnl"/>
    </w:rPr>
  </w:style>
  <w:style w:type="paragraph" w:styleId="Sangradetextonormal">
    <w:name w:val="Body Text Indent"/>
    <w:basedOn w:val="Normal"/>
    <w:pPr>
      <w:tabs>
        <w:tab w:val="left" w:pos="-674"/>
        <w:tab w:val="left" w:pos="0"/>
        <w:tab w:val="left" w:pos="907"/>
      </w:tabs>
      <w:spacing w:before="120"/>
      <w:ind w:firstLine="284"/>
      <w:jc w:val="both"/>
    </w:pPr>
    <w:rPr>
      <w:sz w:val="22"/>
      <w:lang w:val="es-ES_tradnl"/>
    </w:rPr>
  </w:style>
  <w:style w:type="paragraph" w:styleId="Textoindependiente2">
    <w:name w:val="Body Text 2"/>
    <w:basedOn w:val="Normal"/>
    <w:pPr>
      <w:widowControl w:val="0"/>
      <w:tabs>
        <w:tab w:val="left" w:pos="-674"/>
        <w:tab w:val="left" w:pos="0"/>
        <w:tab w:val="left" w:pos="907"/>
      </w:tabs>
      <w:jc w:val="both"/>
    </w:pPr>
    <w:rPr>
      <w:b/>
      <w:snapToGrid w:val="0"/>
      <w:sz w:val="32"/>
      <w:lang w:val="es-ES_tradnl"/>
    </w:rPr>
  </w:style>
  <w:style w:type="paragraph" w:styleId="Textoindependiente3">
    <w:name w:val="Body Text 3"/>
    <w:basedOn w:val="Normal"/>
    <w:pPr>
      <w:jc w:val="center"/>
    </w:pPr>
    <w:rPr>
      <w:rFonts w:ascii="Times New Roman" w:hAnsi="Times New Roman"/>
      <w:b/>
    </w:rPr>
  </w:style>
  <w:style w:type="paragraph" w:styleId="Textodeglobo">
    <w:name w:val="Balloon Text"/>
    <w:basedOn w:val="Normal"/>
    <w:semiHidden/>
    <w:rsid w:val="00DD6FBD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E56A6E"/>
    <w:rPr>
      <w:rFonts w:ascii="55 Helvetica Roman" w:eastAsia="Times" w:hAnsi="55 Helvetica Roman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20369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0369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03690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E3D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E3D95"/>
    <w:rPr>
      <w:rFonts w:ascii="Arial" w:hAnsi="Arial"/>
      <w:b/>
      <w:bCs/>
    </w:rPr>
  </w:style>
  <w:style w:type="paragraph" w:styleId="Prrafodelista">
    <w:name w:val="List Paragraph"/>
    <w:basedOn w:val="Normal"/>
    <w:uiPriority w:val="1"/>
    <w:qFormat/>
    <w:rsid w:val="00A57559"/>
    <w:pPr>
      <w:ind w:left="720"/>
      <w:contextualSpacing/>
    </w:pPr>
  </w:style>
  <w:style w:type="paragraph" w:customStyle="1" w:styleId="Default">
    <w:name w:val="Default"/>
    <w:rsid w:val="00161248"/>
    <w:pPr>
      <w:autoSpaceDE w:val="0"/>
      <w:autoSpaceDN w:val="0"/>
      <w:adjustRightInd w:val="0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C525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2723"/>
    <w:rPr>
      <w:rFonts w:ascii="Times" w:eastAsia="Times" w:hAnsi="Times"/>
      <w:sz w:val="24"/>
      <w:lang w:val="es-ES_tradnl"/>
    </w:rPr>
  </w:style>
  <w:style w:type="character" w:styleId="Hipervnculo">
    <w:name w:val="Hyperlink"/>
    <w:uiPriority w:val="99"/>
    <w:unhideWhenUsed/>
    <w:rsid w:val="00BC4EED"/>
    <w:rPr>
      <w:color w:val="0000FF"/>
      <w:u w:val="single"/>
    </w:rPr>
  </w:style>
  <w:style w:type="paragraph" w:customStyle="1" w:styleId="foral-f-parrafo-3lineas-t5-c">
    <w:name w:val="foral-f-parrafo-3lineas-t5-c"/>
    <w:basedOn w:val="Normal"/>
    <w:rsid w:val="00132F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al-f-parrafo-c">
    <w:name w:val="foral-f-parrafo-c"/>
    <w:basedOn w:val="Normal"/>
    <w:rsid w:val="00132F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EncabezadoCar">
    <w:name w:val="Encabezado Car"/>
    <w:link w:val="Encabezado"/>
    <w:uiPriority w:val="99"/>
    <w:rsid w:val="002A49B1"/>
    <w:rPr>
      <w:rFonts w:ascii="Times" w:eastAsia="Times" w:hAnsi="Times"/>
      <w:sz w:val="24"/>
      <w:lang w:val="es-ES_tradnl"/>
    </w:rPr>
  </w:style>
  <w:style w:type="table" w:styleId="Tablaconcuadrcula">
    <w:name w:val="Table Grid"/>
    <w:basedOn w:val="Tablanormal"/>
    <w:uiPriority w:val="39"/>
    <w:rsid w:val="00E33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070FCB"/>
    <w:rPr>
      <w:b/>
      <w:bCs/>
      <w:sz w:val="27"/>
      <w:szCs w:val="27"/>
    </w:rPr>
  </w:style>
  <w:style w:type="numbering" w:customStyle="1" w:styleId="a-">
    <w:name w:val="a) - . *"/>
    <w:basedOn w:val="Sinlista"/>
    <w:rsid w:val="00834E95"/>
    <w:pPr>
      <w:numPr>
        <w:numId w:val="1"/>
      </w:numPr>
    </w:pPr>
  </w:style>
  <w:style w:type="paragraph" w:customStyle="1" w:styleId="tablas-cabecera6-negrita-c">
    <w:name w:val="tablas-cabecera6-negrita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-c7-izquierda-c">
    <w:name w:val="tablas-c7-izquierda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-c7-centro-c">
    <w:name w:val="tablas-c7-centro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-c7-derecha-blanco-c">
    <w:name w:val="tablas-c7-derecha-blanco-c"/>
    <w:basedOn w:val="Normal"/>
    <w:rsid w:val="00F44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egrita">
    <w:name w:val="negrita"/>
    <w:basedOn w:val="Fuentedeprrafopredeter"/>
    <w:rsid w:val="00F44AE7"/>
  </w:style>
  <w:style w:type="character" w:customStyle="1" w:styleId="Ttulo1Car">
    <w:name w:val="Título 1 Car"/>
    <w:basedOn w:val="Fuentedeprrafopredeter"/>
    <w:link w:val="Ttulo1"/>
    <w:uiPriority w:val="9"/>
    <w:rsid w:val="008A33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Normalltimoprrafo">
    <w:name w:val="Normal último párrafo"/>
    <w:basedOn w:val="Normal"/>
    <w:link w:val="NormalltimoprrafoCar"/>
    <w:rsid w:val="00684045"/>
    <w:pPr>
      <w:spacing w:before="120" w:after="240"/>
      <w:jc w:val="both"/>
    </w:pPr>
    <w:rPr>
      <w:sz w:val="20"/>
      <w:lang w:eastAsia="en-US"/>
    </w:rPr>
  </w:style>
  <w:style w:type="character" w:customStyle="1" w:styleId="NormalltimoprrafoCar">
    <w:name w:val="Normal último párrafo Car"/>
    <w:link w:val="Normalltimoprrafo"/>
    <w:rsid w:val="00684045"/>
    <w:rPr>
      <w:rFonts w:ascii="Arial" w:hAnsi="Arial"/>
      <w:lang w:eastAsia="en-US"/>
    </w:rPr>
  </w:style>
  <w:style w:type="paragraph" w:customStyle="1" w:styleId="CM1">
    <w:name w:val="CM1"/>
    <w:basedOn w:val="Normal"/>
    <w:next w:val="Normal"/>
    <w:uiPriority w:val="99"/>
    <w:rsid w:val="0076792A"/>
    <w:pPr>
      <w:autoSpaceDE w:val="0"/>
      <w:autoSpaceDN w:val="0"/>
      <w:adjustRightInd w:val="0"/>
    </w:pPr>
    <w:rPr>
      <w:rFonts w:ascii="Times New Roman" w:hAnsi="Times New Roman"/>
      <w:szCs w:val="24"/>
      <w:lang w:eastAsia="en-US"/>
    </w:rPr>
  </w:style>
  <w:style w:type="table" w:styleId="Tablaconcuadrcula1clara-nfasis1">
    <w:name w:val="Grid Table 1 Light Accent 1"/>
    <w:basedOn w:val="Tablanormal"/>
    <w:uiPriority w:val="46"/>
    <w:rsid w:val="00D3192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fasis">
    <w:name w:val="Emphasis"/>
    <w:basedOn w:val="Fuentedeprrafopredeter"/>
    <w:uiPriority w:val="20"/>
    <w:qFormat/>
    <w:rsid w:val="00F35504"/>
    <w:rPr>
      <w:i/>
      <w:iCs/>
    </w:rPr>
  </w:style>
  <w:style w:type="character" w:styleId="Textodelmarcadordeposicin">
    <w:name w:val="Placeholder Text"/>
    <w:uiPriority w:val="99"/>
    <w:semiHidden/>
    <w:rsid w:val="00714113"/>
    <w:rPr>
      <w:color w:val="808080"/>
    </w:rPr>
  </w:style>
  <w:style w:type="character" w:styleId="Fuerte">
    <w:name w:val="Strong"/>
    <w:basedOn w:val="Fuentedeprrafopredeter"/>
    <w:uiPriority w:val="22"/>
    <w:qFormat/>
    <w:rsid w:val="00693600"/>
    <w:rPr>
      <w:b/>
      <w:bCs/>
    </w:rPr>
  </w:style>
  <w:style w:type="paragraph" w:customStyle="1" w:styleId="CarCarCarCarCarCarCarCarCarCarCar">
    <w:name w:val="Car Car Car Car Car Car Car Car Car Car Car"/>
    <w:basedOn w:val="Normal"/>
    <w:next w:val="Normal"/>
    <w:rsid w:val="00761122"/>
    <w:pPr>
      <w:jc w:val="both"/>
    </w:pPr>
    <w:rPr>
      <w:rFonts w:ascii="Tahoma" w:hAnsi="Tahoma"/>
      <w:sz w:val="22"/>
      <w:lang w:val="en-US" w:eastAsia="en-US"/>
    </w:rPr>
  </w:style>
  <w:style w:type="numbering" w:customStyle="1" w:styleId="-">
    <w:name w:val="- * ."/>
    <w:basedOn w:val="Sinlista"/>
    <w:rsid w:val="00F4418F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hierro\Desktop\Plantillas%20Innovaci&#243;n\Plantilla%20Direcci&#243;n%20Gener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7723198-06AE-4885-871C-859CDA80626B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e5a66f18-792c-49a2-bb76-40ec55baa41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286E4-AD31-4392-A6E0-0C8A1DE6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Dirección General</Template>
  <TotalTime>13</TotalTime>
  <Pages>2</Pages>
  <Words>691</Words>
  <Characters>3538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</vt:lpstr>
    </vt:vector>
  </TitlesOfParts>
  <Company>C.A.R.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creator>Nerea Hierro Malo</dc:creator>
  <cp:lastModifiedBy>Angie Paredes</cp:lastModifiedBy>
  <cp:revision>16</cp:revision>
  <cp:lastPrinted>2008-04-16T12:46:00Z</cp:lastPrinted>
  <dcterms:created xsi:type="dcterms:W3CDTF">2024-12-10T12:35:00Z</dcterms:created>
  <dcterms:modified xsi:type="dcterms:W3CDTF">2026-09-28T07:10:00Z</dcterms:modified>
</cp:coreProperties>
</file>