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D9AE0" w14:textId="77777777" w:rsidR="006E4C7D" w:rsidRDefault="006E4C7D" w:rsidP="006E4C7D">
      <w:pPr>
        <w:pStyle w:val="Ttulo1"/>
        <w:spacing w:before="120" w:after="120" w:line="276" w:lineRule="auto"/>
        <w:jc w:val="center"/>
        <w:rPr>
          <w:rFonts w:ascii="Riojana" w:eastAsia="Times New Roman" w:hAnsi="Riojana" w:cs="Arial"/>
          <w:b/>
          <w:color w:val="auto"/>
          <w:sz w:val="20"/>
          <w:szCs w:val="20"/>
        </w:rPr>
      </w:pPr>
      <w:r>
        <w:rPr>
          <w:rFonts w:ascii="Riojana" w:eastAsia="Times New Roman" w:hAnsi="Riojana" w:cs="Arial"/>
          <w:b/>
          <w:color w:val="auto"/>
          <w:sz w:val="20"/>
          <w:szCs w:val="20"/>
        </w:rPr>
        <w:t>ANEXO III: CERTIFICADO /DECLARACIÓN DE OTRAS AYUDAS MINIMIS</w:t>
      </w:r>
    </w:p>
    <w:p w14:paraId="282B8CDF" w14:textId="77777777" w:rsidR="006E4C7D" w:rsidRDefault="006E4C7D" w:rsidP="006E4C7D">
      <w:pPr>
        <w:widowControl w:val="0"/>
        <w:tabs>
          <w:tab w:val="left" w:pos="4052"/>
        </w:tabs>
        <w:autoSpaceDE w:val="0"/>
        <w:autoSpaceDN w:val="0"/>
        <w:adjustRightInd w:val="0"/>
        <w:spacing w:line="240" w:lineRule="exact"/>
        <w:jc w:val="both"/>
        <w:rPr>
          <w:rFonts w:ascii="HelveticaNeue LT 55 Roman" w:hAnsi="HelveticaNeue LT 55 Roman"/>
          <w:b/>
          <w:sz w:val="20"/>
        </w:rPr>
      </w:pPr>
      <w:r>
        <w:rPr>
          <w:rFonts w:ascii="HelveticaNeue LT 55 Roman" w:hAnsi="HelveticaNeue LT 55 Roman"/>
          <w:b/>
          <w:sz w:val="20"/>
        </w:rPr>
        <w:tab/>
      </w:r>
    </w:p>
    <w:p w14:paraId="29C8067A" w14:textId="77777777" w:rsidR="006E4C7D" w:rsidRDefault="006E4C7D" w:rsidP="006E4C7D">
      <w:pPr>
        <w:autoSpaceDE w:val="0"/>
        <w:autoSpaceDN w:val="0"/>
        <w:adjustRightInd w:val="0"/>
        <w:spacing w:line="260" w:lineRule="exact"/>
        <w:rPr>
          <w:rFonts w:ascii="Riojana" w:eastAsia="MS Mincho" w:hAnsi="Riojana" w:cs="ArialMT"/>
          <w:color w:val="000000"/>
          <w:sz w:val="20"/>
        </w:rPr>
      </w:pPr>
      <w:r>
        <w:rPr>
          <w:rFonts w:ascii="Riojana" w:eastAsia="MS Mincho" w:hAnsi="Riojana" w:cs="ArialMT"/>
          <w:color w:val="000000"/>
          <w:sz w:val="20"/>
        </w:rPr>
        <w:t>Don/Doña ______________________________________________________, con NIF ____________________</w:t>
      </w:r>
    </w:p>
    <w:p w14:paraId="79AD4A63" w14:textId="77777777" w:rsidR="006E4C7D" w:rsidRDefault="006E4C7D" w:rsidP="006E4C7D">
      <w:pPr>
        <w:autoSpaceDE w:val="0"/>
        <w:autoSpaceDN w:val="0"/>
        <w:adjustRightInd w:val="0"/>
        <w:spacing w:line="260" w:lineRule="exact"/>
        <w:rPr>
          <w:rFonts w:ascii="Riojana" w:eastAsia="Times" w:hAnsi="Riojana"/>
          <w:sz w:val="20"/>
        </w:rPr>
      </w:pPr>
    </w:p>
    <w:p w14:paraId="080BB087" w14:textId="77777777" w:rsidR="006E4C7D" w:rsidRDefault="006E4C7D" w:rsidP="006E4C7D">
      <w:pPr>
        <w:autoSpaceDE w:val="0"/>
        <w:autoSpaceDN w:val="0"/>
        <w:adjustRightInd w:val="0"/>
        <w:spacing w:line="240" w:lineRule="exact"/>
        <w:rPr>
          <w:rFonts w:ascii="Riojana" w:eastAsia="Times" w:hAnsi="Riojana"/>
          <w:sz w:val="20"/>
        </w:rPr>
      </w:pPr>
      <w:r>
        <w:rPr>
          <w:rFonts w:ascii="Riojana" w:eastAsia="Times" w:hAnsi="Riojana"/>
          <w:sz w:val="20"/>
        </w:rPr>
        <w:sym w:font="Wingdings 2" w:char="F02A"/>
      </w:r>
      <w:r>
        <w:rPr>
          <w:rFonts w:ascii="Riojana" w:eastAsia="Times" w:hAnsi="Riojana"/>
          <w:sz w:val="20"/>
        </w:rPr>
        <w:t xml:space="preserve"> En nombre propio    </w:t>
      </w:r>
    </w:p>
    <w:p w14:paraId="437FE88F" w14:textId="77777777" w:rsidR="006E4C7D" w:rsidRDefault="006E4C7D" w:rsidP="006E4C7D">
      <w:pPr>
        <w:autoSpaceDE w:val="0"/>
        <w:autoSpaceDN w:val="0"/>
        <w:adjustRightInd w:val="0"/>
        <w:spacing w:line="240" w:lineRule="exact"/>
        <w:rPr>
          <w:rFonts w:ascii="Riojana" w:eastAsia="Times" w:hAnsi="Riojana"/>
          <w:sz w:val="20"/>
        </w:rPr>
      </w:pPr>
    </w:p>
    <w:p w14:paraId="1D0994A9" w14:textId="77777777" w:rsidR="006E4C7D" w:rsidRDefault="006E4C7D" w:rsidP="006E4C7D">
      <w:pPr>
        <w:autoSpaceDE w:val="0"/>
        <w:autoSpaceDN w:val="0"/>
        <w:adjustRightInd w:val="0"/>
        <w:spacing w:line="240" w:lineRule="exact"/>
        <w:rPr>
          <w:rFonts w:ascii="Riojana" w:eastAsia="MS Mincho" w:hAnsi="Riojana" w:cs="Arial-BoldMT"/>
          <w:b/>
          <w:bCs/>
          <w:color w:val="000000"/>
          <w:sz w:val="20"/>
        </w:rPr>
      </w:pPr>
      <w:r>
        <w:rPr>
          <w:rFonts w:ascii="Riojana" w:eastAsia="Times" w:hAnsi="Riojana"/>
          <w:sz w:val="20"/>
        </w:rPr>
        <w:sym w:font="Wingdings 2" w:char="F02A"/>
      </w:r>
      <w:r>
        <w:rPr>
          <w:rFonts w:ascii="Riojana" w:eastAsia="Times" w:hAnsi="Riojana"/>
          <w:sz w:val="20"/>
        </w:rPr>
        <w:t xml:space="preserve"> En representación de ____________________________________________, NIF____________________</w:t>
      </w:r>
    </w:p>
    <w:p w14:paraId="1398E1A7" w14:textId="77777777" w:rsidR="006E4C7D" w:rsidRDefault="006E4C7D" w:rsidP="006E4C7D">
      <w:pPr>
        <w:autoSpaceDE w:val="0"/>
        <w:autoSpaceDN w:val="0"/>
        <w:adjustRightInd w:val="0"/>
        <w:spacing w:line="260" w:lineRule="exact"/>
        <w:rPr>
          <w:rFonts w:ascii="Riojana" w:eastAsia="MS Mincho" w:hAnsi="Riojana" w:cs="Arial-BoldMT"/>
          <w:b/>
          <w:bCs/>
          <w:color w:val="000000"/>
          <w:sz w:val="20"/>
        </w:rPr>
      </w:pPr>
    </w:p>
    <w:p w14:paraId="6B15775E" w14:textId="32B18909" w:rsidR="006E4C7D" w:rsidRDefault="006E4C7D" w:rsidP="006E4C7D">
      <w:pPr>
        <w:autoSpaceDE w:val="0"/>
        <w:autoSpaceDN w:val="0"/>
        <w:adjustRightInd w:val="0"/>
        <w:spacing w:line="260" w:lineRule="exact"/>
        <w:jc w:val="both"/>
        <w:rPr>
          <w:rFonts w:ascii="Riojana" w:eastAsia="MS Mincho" w:hAnsi="Riojana" w:cs="ArialMT"/>
          <w:sz w:val="20"/>
        </w:rPr>
      </w:pPr>
      <w:r>
        <w:rPr>
          <w:rFonts w:ascii="Riojana" w:eastAsia="MS Mincho" w:hAnsi="Riojana" w:cs="Arial-BoldMT"/>
          <w:bCs/>
          <w:color w:val="000000"/>
          <w:sz w:val="20"/>
        </w:rPr>
        <w:t>Declaro/Certifico</w:t>
      </w:r>
      <w:r>
        <w:rPr>
          <w:rFonts w:ascii="Riojana" w:eastAsia="MS Mincho" w:hAnsi="Riojana" w:cs="Arial-BoldMT"/>
          <w:b/>
          <w:bCs/>
          <w:color w:val="000000"/>
          <w:sz w:val="20"/>
        </w:rPr>
        <w:t xml:space="preserve"> </w:t>
      </w:r>
      <w:r>
        <w:rPr>
          <w:rFonts w:ascii="Riojana" w:eastAsia="MS Mincho" w:hAnsi="Riojana" w:cs="ArialMT"/>
          <w:sz w:val="20"/>
        </w:rPr>
        <w:t xml:space="preserve">expresamente, bajo mi responsabilidad, y en relación con la Resolución </w:t>
      </w:r>
      <w:proofErr w:type="spellStart"/>
      <w:r w:rsidR="00A223F6">
        <w:rPr>
          <w:rFonts w:ascii="Riojana" w:eastAsia="MS Mincho" w:hAnsi="Riojana" w:cs="ArialMT"/>
          <w:sz w:val="20"/>
        </w:rPr>
        <w:t>nº</w:t>
      </w:r>
      <w:proofErr w:type="spellEnd"/>
      <w:r w:rsidR="00A223F6">
        <w:rPr>
          <w:rFonts w:ascii="Riojana" w:eastAsia="MS Mincho" w:hAnsi="Riojana" w:cs="ArialMT"/>
          <w:sz w:val="20"/>
        </w:rPr>
        <w:t xml:space="preserve"> </w:t>
      </w:r>
      <w:r w:rsidR="0068288D">
        <w:rPr>
          <w:rFonts w:ascii="Riojana" w:eastAsia="MS Mincho" w:hAnsi="Riojana" w:cs="ArialMT"/>
          <w:sz w:val="20"/>
        </w:rPr>
        <w:t>261</w:t>
      </w:r>
      <w:r w:rsidR="00A223F6">
        <w:rPr>
          <w:rFonts w:ascii="Riojana" w:eastAsia="MS Mincho" w:hAnsi="Riojana" w:cs="ArialMT"/>
          <w:sz w:val="20"/>
        </w:rPr>
        <w:t xml:space="preserve">/2026, de fecha </w:t>
      </w:r>
      <w:r w:rsidR="00FE1E4B">
        <w:rPr>
          <w:rFonts w:ascii="Riojana" w:eastAsia="MS Mincho" w:hAnsi="Riojana" w:cs="ArialMT"/>
          <w:sz w:val="20"/>
        </w:rPr>
        <w:t>4</w:t>
      </w:r>
      <w:r w:rsidR="00A223F6">
        <w:rPr>
          <w:rFonts w:ascii="Riojana" w:eastAsia="MS Mincho" w:hAnsi="Riojana" w:cs="ArialMT"/>
          <w:sz w:val="20"/>
        </w:rPr>
        <w:t xml:space="preserve"> de junio de 2026, en el marco de la Orden EIE/87</w:t>
      </w:r>
      <w:r>
        <w:rPr>
          <w:rFonts w:ascii="Riojana" w:eastAsia="MS Mincho" w:hAnsi="Riojana" w:cs="ArialMT"/>
          <w:sz w:val="20"/>
        </w:rPr>
        <w:t>/202</w:t>
      </w:r>
      <w:r w:rsidR="00A223F6">
        <w:rPr>
          <w:rFonts w:ascii="Riojana" w:eastAsia="MS Mincho" w:hAnsi="Riojana" w:cs="ArialMT"/>
          <w:sz w:val="20"/>
        </w:rPr>
        <w:t>4</w:t>
      </w:r>
      <w:r>
        <w:rPr>
          <w:rFonts w:ascii="Riojana" w:eastAsia="MS Mincho" w:hAnsi="Riojana" w:cs="ArialMT"/>
          <w:sz w:val="20"/>
        </w:rPr>
        <w:t xml:space="preserve">, de fecha </w:t>
      </w:r>
      <w:r w:rsidR="00A223F6">
        <w:rPr>
          <w:rFonts w:ascii="Riojana" w:eastAsia="MS Mincho" w:hAnsi="Riojana" w:cs="ArialMT"/>
          <w:sz w:val="20"/>
        </w:rPr>
        <w:t xml:space="preserve">16 </w:t>
      </w:r>
      <w:r>
        <w:rPr>
          <w:rFonts w:ascii="Riojana" w:eastAsia="MS Mincho" w:hAnsi="Riojana" w:cs="ArialMT"/>
          <w:sz w:val="20"/>
        </w:rPr>
        <w:t xml:space="preserve">de </w:t>
      </w:r>
      <w:r w:rsidR="00A223F6">
        <w:rPr>
          <w:rFonts w:ascii="Riojana" w:eastAsia="MS Mincho" w:hAnsi="Riojana" w:cs="ArialMT"/>
          <w:sz w:val="20"/>
        </w:rPr>
        <w:t>diciembre</w:t>
      </w:r>
      <w:r>
        <w:rPr>
          <w:rFonts w:ascii="Riojana" w:eastAsia="MS Mincho" w:hAnsi="Riojana" w:cs="ArialMT"/>
          <w:sz w:val="20"/>
        </w:rPr>
        <w:t>, por la que se convocan ayudas para el fomento de la competitividad y desarrollo económico en las áreas o sectores prioritarios de la Estrategia de Especialización Inteligente de la Comunidad Autónoma de La Rioja, en régimen de concesión directa.</w:t>
      </w:r>
    </w:p>
    <w:p w14:paraId="319137BA" w14:textId="77777777" w:rsidR="006E4C7D" w:rsidRDefault="006E4C7D" w:rsidP="006E4C7D">
      <w:pPr>
        <w:numPr>
          <w:ilvl w:val="0"/>
          <w:numId w:val="49"/>
        </w:numPr>
        <w:spacing w:before="240" w:line="260" w:lineRule="exact"/>
        <w:jc w:val="both"/>
        <w:rPr>
          <w:rFonts w:ascii="Riojana" w:hAnsi="Riojana" w:cs="Arial"/>
          <w:sz w:val="20"/>
          <w:lang w:val="es-ES_tradnl"/>
        </w:rPr>
      </w:pPr>
      <w:r>
        <w:rPr>
          <w:rFonts w:ascii="Riojana" w:eastAsia="MS Mincho" w:hAnsi="Riojana"/>
          <w:sz w:val="20"/>
          <w:lang w:val="es-ES_tradnl"/>
        </w:rPr>
        <w:t xml:space="preserve">Que NO </w:t>
      </w:r>
      <w:r>
        <w:rPr>
          <w:rFonts w:ascii="Riojana" w:eastAsia="MS Mincho" w:hAnsi="Riojana" w:cs="ArialMT"/>
          <w:sz w:val="20"/>
        </w:rPr>
        <w:t>ha obtenido en el presente ejercicio y/o en los dos años anteriores ayudas de las Administraciones Públicas españolas o comunitarias sujetas al régimen de minimis.</w:t>
      </w:r>
    </w:p>
    <w:p w14:paraId="2B13A7AC" w14:textId="77777777" w:rsidR="006E4C7D" w:rsidRDefault="006E4C7D" w:rsidP="006E4C7D">
      <w:pPr>
        <w:autoSpaceDE w:val="0"/>
        <w:autoSpaceDN w:val="0"/>
        <w:adjustRightInd w:val="0"/>
        <w:spacing w:line="260" w:lineRule="exact"/>
        <w:jc w:val="both"/>
        <w:rPr>
          <w:rFonts w:ascii="Riojana" w:eastAsia="MS Mincho" w:hAnsi="Riojana" w:cs="ArialMT"/>
          <w:sz w:val="20"/>
          <w:lang w:val="es-ES_tradnl"/>
        </w:rPr>
      </w:pPr>
    </w:p>
    <w:p w14:paraId="2C1447CE" w14:textId="77777777" w:rsidR="006E4C7D" w:rsidRDefault="006E4C7D" w:rsidP="006E4C7D">
      <w:pPr>
        <w:numPr>
          <w:ilvl w:val="0"/>
          <w:numId w:val="49"/>
        </w:numPr>
        <w:tabs>
          <w:tab w:val="clear" w:pos="420"/>
          <w:tab w:val="left" w:pos="426"/>
        </w:tabs>
        <w:jc w:val="both"/>
        <w:rPr>
          <w:rFonts w:ascii="Riojana" w:eastAsia="MS Mincho" w:hAnsi="Riojana" w:cs="ArialMT"/>
          <w:sz w:val="20"/>
        </w:rPr>
      </w:pPr>
      <w:r>
        <w:rPr>
          <w:rFonts w:ascii="Riojana" w:eastAsia="MS Mincho" w:hAnsi="Riojana" w:cs="ArialMT"/>
          <w:sz w:val="20"/>
        </w:rPr>
        <w:t xml:space="preserve">Que han solicitado (la empresa solicitante de la ayuda y las empresas vinculadas a la misma en los términos expuestos), o les ha sido concedido, o han percibido ayudas de minimis en el ejercicio fiscal </w:t>
      </w:r>
      <w:proofErr w:type="gramStart"/>
      <w:r>
        <w:rPr>
          <w:rFonts w:ascii="Riojana" w:eastAsia="MS Mincho" w:hAnsi="Riojana" w:cs="ArialMT"/>
          <w:sz w:val="20"/>
        </w:rPr>
        <w:t>actual</w:t>
      </w:r>
      <w:proofErr w:type="gramEnd"/>
      <w:r>
        <w:rPr>
          <w:rFonts w:ascii="Riojana" w:eastAsia="MS Mincho" w:hAnsi="Riojana" w:cs="ArialMT"/>
          <w:sz w:val="20"/>
        </w:rPr>
        <w:t xml:space="preserve"> así como en los dos ejercicios fiscales anteriores.</w:t>
      </w:r>
    </w:p>
    <w:p w14:paraId="211366E8" w14:textId="77777777" w:rsidR="006E4C7D" w:rsidRDefault="006E4C7D" w:rsidP="006E4C7D">
      <w:pPr>
        <w:spacing w:before="240"/>
        <w:ind w:left="420"/>
        <w:jc w:val="both"/>
        <w:rPr>
          <w:rFonts w:ascii="Riojana" w:eastAsia="MS Mincho" w:hAnsi="Riojana"/>
          <w:b/>
          <w:sz w:val="16"/>
          <w:szCs w:val="16"/>
          <w:lang w:val="es-ES_tradnl"/>
        </w:rPr>
      </w:pPr>
      <w:r>
        <w:rPr>
          <w:rFonts w:ascii="Riojana" w:eastAsia="MS Mincho" w:hAnsi="Riojana"/>
          <w:b/>
          <w:sz w:val="16"/>
          <w:szCs w:val="16"/>
          <w:lang w:val="es-ES_tradnl"/>
        </w:rPr>
        <w:t>Límite de las ayudas de minimis:</w:t>
      </w:r>
    </w:p>
    <w:p w14:paraId="005F872F" w14:textId="77777777" w:rsidR="006E4C7D" w:rsidRDefault="006E4C7D" w:rsidP="006E4C7D">
      <w:pPr>
        <w:spacing w:before="240"/>
        <w:ind w:left="420"/>
        <w:jc w:val="both"/>
        <w:rPr>
          <w:rFonts w:ascii="Riojana" w:eastAsia="MS Mincho" w:hAnsi="Riojana"/>
          <w:sz w:val="16"/>
          <w:szCs w:val="16"/>
          <w:lang w:val="es-ES_tradnl"/>
        </w:rPr>
      </w:pPr>
      <w:r>
        <w:rPr>
          <w:rFonts w:ascii="Riojana" w:eastAsia="MS Mincho" w:hAnsi="Riojana"/>
          <w:sz w:val="16"/>
          <w:szCs w:val="16"/>
          <w:lang w:val="es-ES_tradnl"/>
        </w:rPr>
        <w:t>- Cuando sea de aplicación e Reglamento (UE) número 2023/2831, de la Comisión, el importe total de las ayudas de minimis concedidas por un estado miembro a una única empresa no excederá de 300.000 € durante cualquier periodo de tres años.</w:t>
      </w:r>
    </w:p>
    <w:p w14:paraId="6BD1D2B0" w14:textId="77777777" w:rsidR="006E4C7D" w:rsidRDefault="006E4C7D" w:rsidP="006E4C7D">
      <w:pPr>
        <w:spacing w:before="240"/>
        <w:ind w:left="420"/>
        <w:jc w:val="both"/>
        <w:rPr>
          <w:rFonts w:ascii="Riojana" w:eastAsia="MS Mincho" w:hAnsi="Riojana"/>
          <w:sz w:val="16"/>
          <w:szCs w:val="16"/>
          <w:lang w:val="es-ES_tradnl"/>
        </w:rPr>
      </w:pPr>
      <w:r>
        <w:rPr>
          <w:rFonts w:ascii="Riojana" w:eastAsia="MS Mincho" w:hAnsi="Riojana"/>
          <w:sz w:val="16"/>
          <w:szCs w:val="16"/>
          <w:lang w:val="es-ES_tradnl"/>
        </w:rPr>
        <w:t>- Cuando sea de aplicación el Reglamento (UE) Nº 717/2014 de la Comisión,</w:t>
      </w:r>
      <w:r>
        <w:rPr>
          <w:rFonts w:ascii="Riojana" w:hAnsi="Riojana"/>
          <w:sz w:val="16"/>
          <w:szCs w:val="16"/>
          <w:lang w:val="es-ES_tradnl"/>
        </w:rPr>
        <w:t xml:space="preserve"> </w:t>
      </w:r>
      <w:r>
        <w:rPr>
          <w:rFonts w:ascii="Riojana" w:eastAsia="MS Mincho" w:hAnsi="Riojana"/>
          <w:sz w:val="16"/>
          <w:szCs w:val="16"/>
          <w:lang w:val="es-ES_tradnl"/>
        </w:rPr>
        <w:t xml:space="preserve">el importe total de las ayudas de minimis concedidas por Estado miembro a una única empresa en el sector de la pesca y de la acuicultura no excederá de 30.000 euros durante un periodo cualquiera de tres ejercicios fiscales. El importe acumulado de las ayudas de minimis concedidas por Estado miembro a empresas que operen en el sector de la pesca y de la acuicultura durante un periodo cualquiera de tres ejercicios fiscales no excederá del tope nacional indicado en el anexo del citado Reglamento. </w:t>
      </w:r>
    </w:p>
    <w:p w14:paraId="6B8CA81E" w14:textId="77777777" w:rsidR="006E4C7D" w:rsidRDefault="006E4C7D" w:rsidP="006E4C7D">
      <w:pPr>
        <w:spacing w:before="240"/>
        <w:ind w:left="420"/>
        <w:jc w:val="both"/>
        <w:rPr>
          <w:rFonts w:ascii="Riojana" w:eastAsia="MS Mincho" w:hAnsi="Riojana"/>
          <w:sz w:val="16"/>
          <w:szCs w:val="16"/>
          <w:lang w:val="es-ES_tradnl"/>
        </w:rPr>
      </w:pPr>
      <w:r>
        <w:rPr>
          <w:rFonts w:ascii="Riojana" w:eastAsia="MS Mincho" w:hAnsi="Riojana"/>
          <w:sz w:val="16"/>
          <w:szCs w:val="16"/>
          <w:lang w:val="es-ES_tradnl"/>
        </w:rPr>
        <w:t>Cuando una empresa opere en el sector de la pesca y de la acuicultura y también en uno o más sectores o desarrolla otras actividades incluidas en el ámbito de aplicación del Reglamento (UE) número 2023/2831, de la Comisión, será de aplicación lo dispuesto en el apartado 2 del artículo 1 del Reglamento (UE) número 717/2014 de la Comisión.</w:t>
      </w:r>
    </w:p>
    <w:p w14:paraId="0E1A6AA2" w14:textId="77777777" w:rsidR="006E4C7D" w:rsidRDefault="006E4C7D" w:rsidP="006E4C7D">
      <w:pPr>
        <w:spacing w:before="240"/>
        <w:ind w:left="420"/>
        <w:jc w:val="both"/>
        <w:rPr>
          <w:rFonts w:ascii="Riojana" w:eastAsia="MS Mincho" w:hAnsi="Riojana"/>
          <w:sz w:val="16"/>
          <w:szCs w:val="16"/>
          <w:lang w:val="es-ES_tradnl"/>
        </w:rPr>
      </w:pPr>
      <w:r>
        <w:rPr>
          <w:rFonts w:ascii="Riojana" w:eastAsia="MS Mincho" w:hAnsi="Riojana"/>
          <w:sz w:val="16"/>
          <w:szCs w:val="16"/>
          <w:lang w:val="es-ES_tradnl"/>
        </w:rPr>
        <w:t>Serán de aplicación, respectivamente, las reglas de acumulación previstas en el artículo 5 del Reglamento (UE) número 2023/2831, de la Comisión y del Reglamento (UE) número 717/2014 de la Comisión.</w:t>
      </w:r>
    </w:p>
    <w:p w14:paraId="26797356" w14:textId="77777777" w:rsidR="006E4C7D" w:rsidRDefault="006E4C7D" w:rsidP="006E4C7D">
      <w:pPr>
        <w:spacing w:before="240"/>
        <w:ind w:left="420"/>
        <w:jc w:val="both"/>
        <w:rPr>
          <w:rFonts w:ascii="Riojana" w:eastAsia="MS Mincho" w:hAnsi="Riojana"/>
          <w:sz w:val="16"/>
          <w:szCs w:val="16"/>
          <w:lang w:val="es-ES_tradnl"/>
        </w:rPr>
      </w:pPr>
    </w:p>
    <w:p w14:paraId="1C4A83B6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  <w:r>
        <w:rPr>
          <w:rFonts w:ascii="Riojana" w:eastAsia="MS Mincho" w:hAnsi="Riojana" w:cs="ArialMT"/>
          <w:sz w:val="16"/>
          <w:szCs w:val="16"/>
        </w:rPr>
        <w:t xml:space="preserve">A los efectos del presente Programa, el </w:t>
      </w:r>
      <w:r>
        <w:rPr>
          <w:rFonts w:ascii="Riojana" w:eastAsia="MS Mincho" w:hAnsi="Riojana" w:cs="ArialMT"/>
          <w:b/>
          <w:sz w:val="16"/>
          <w:szCs w:val="16"/>
        </w:rPr>
        <w:t>concepto de «única empresa»</w:t>
      </w:r>
      <w:r>
        <w:rPr>
          <w:rFonts w:ascii="Riojana" w:eastAsia="MS Mincho" w:hAnsi="Riojana" w:cs="ArialMT"/>
          <w:sz w:val="16"/>
          <w:szCs w:val="16"/>
        </w:rPr>
        <w:t xml:space="preserve"> incluye todas las sociedades o empresas que tengan al menos uno de los siguientes vínculos entre sí:</w:t>
      </w:r>
    </w:p>
    <w:p w14:paraId="71AB8BF2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</w:p>
    <w:p w14:paraId="5D24B0E8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  <w:r>
        <w:rPr>
          <w:rFonts w:ascii="Riojana" w:eastAsia="MS Mincho" w:hAnsi="Riojana" w:cs="ArialMT"/>
          <w:sz w:val="16"/>
          <w:szCs w:val="16"/>
        </w:rPr>
        <w:t>a) Una empresa posee la mayoría de los derechos de voto de los accionistas o socios de otra empresa;</w:t>
      </w:r>
    </w:p>
    <w:p w14:paraId="63A3A6FF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</w:p>
    <w:p w14:paraId="184A6200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  <w:r>
        <w:rPr>
          <w:rFonts w:ascii="Riojana" w:eastAsia="MS Mincho" w:hAnsi="Riojana" w:cs="ArialMT"/>
          <w:sz w:val="16"/>
          <w:szCs w:val="16"/>
        </w:rPr>
        <w:t>b) Una empresa tiene derecho a nombrar o revocar a la mayoría de los miembros del órgano de administración, dirección o supervisión de otra empresa;</w:t>
      </w:r>
    </w:p>
    <w:p w14:paraId="789E59E9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</w:p>
    <w:p w14:paraId="6DEC3D86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  <w:r>
        <w:rPr>
          <w:rFonts w:ascii="Riojana" w:eastAsia="MS Mincho" w:hAnsi="Riojana" w:cs="ArialMT"/>
          <w:sz w:val="16"/>
          <w:szCs w:val="16"/>
        </w:rPr>
        <w:t>c) Una empresa tiene derecho a ejercer una influencia dominante sobre otra en virtud de un contrato celebrado con ella o de una disposición contenida en sus estatutos o en su escritura de constitución;</w:t>
      </w:r>
    </w:p>
    <w:p w14:paraId="1B011D84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</w:p>
    <w:p w14:paraId="14D610B8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  <w:r>
        <w:rPr>
          <w:rFonts w:ascii="Riojana" w:eastAsia="MS Mincho" w:hAnsi="Riojana" w:cs="ArialMT"/>
          <w:sz w:val="16"/>
          <w:szCs w:val="16"/>
        </w:rPr>
        <w:t>d) Una empresa, accionista o socia de otra, controla por sí sola, en virtud de un acuerdo celebrado con otros accionistas o socios de la segunda, la mayoría de los derechos de voto de los accionistas o socios de ésta.</w:t>
      </w:r>
    </w:p>
    <w:p w14:paraId="734C2C6C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</w:p>
    <w:p w14:paraId="4C51134F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  <w:r>
        <w:rPr>
          <w:rFonts w:ascii="Riojana" w:eastAsia="MS Mincho" w:hAnsi="Riojana" w:cs="ArialMT"/>
          <w:sz w:val="16"/>
          <w:szCs w:val="16"/>
        </w:rPr>
        <w:t>Las empresas que mantengan cualquiera de las relaciones contempladas en las letras a) a d) a través de otra u otras empresas también se considerarán una única empresa.</w:t>
      </w:r>
    </w:p>
    <w:p w14:paraId="5D5EA313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</w:p>
    <w:p w14:paraId="12A306E4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</w:p>
    <w:p w14:paraId="134C1D64" w14:textId="77777777" w:rsidR="006E4C7D" w:rsidRDefault="006E4C7D" w:rsidP="006E4C7D">
      <w:pPr>
        <w:spacing w:line="260" w:lineRule="exact"/>
        <w:jc w:val="both"/>
        <w:rPr>
          <w:rFonts w:ascii="Riojana" w:eastAsia="MS Mincho" w:hAnsi="Riojana"/>
          <w:sz w:val="20"/>
          <w:lang w:val="es-ES_tradnl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6"/>
        <w:gridCol w:w="1076"/>
        <w:gridCol w:w="1318"/>
        <w:gridCol w:w="3114"/>
        <w:gridCol w:w="1495"/>
      </w:tblGrid>
      <w:tr w:rsidR="006E4C7D" w14:paraId="0340BF15" w14:textId="77777777" w:rsidTr="006E4C7D">
        <w:trPr>
          <w:jc w:val="right"/>
        </w:trPr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04085" w14:textId="77777777" w:rsidR="006E4C7D" w:rsidRDefault="006E4C7D">
            <w:pPr>
              <w:spacing w:line="260" w:lineRule="exact"/>
              <w:jc w:val="center"/>
              <w:rPr>
                <w:rFonts w:ascii="Riojana" w:eastAsia="MS Mincho" w:hAnsi="Riojana"/>
                <w:sz w:val="20"/>
              </w:rPr>
            </w:pPr>
            <w:r>
              <w:rPr>
                <w:rFonts w:ascii="Riojana" w:eastAsia="MS Mincho" w:hAnsi="Riojana"/>
                <w:sz w:val="20"/>
              </w:rPr>
              <w:t>Entidad Pública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81B31" w14:textId="77777777" w:rsidR="006E4C7D" w:rsidRDefault="006E4C7D">
            <w:pPr>
              <w:spacing w:line="260" w:lineRule="exact"/>
              <w:jc w:val="center"/>
              <w:rPr>
                <w:rFonts w:ascii="Riojana" w:eastAsia="MS Mincho" w:hAnsi="Riojana"/>
                <w:sz w:val="20"/>
              </w:rPr>
            </w:pPr>
            <w:r>
              <w:rPr>
                <w:rFonts w:ascii="Riojana" w:eastAsia="MS Mincho" w:hAnsi="Riojana"/>
                <w:sz w:val="20"/>
              </w:rPr>
              <w:t>Fecha Solicitud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7D75A" w14:textId="77777777" w:rsidR="006E4C7D" w:rsidRDefault="006E4C7D">
            <w:pPr>
              <w:spacing w:line="260" w:lineRule="exact"/>
              <w:jc w:val="center"/>
              <w:rPr>
                <w:rFonts w:ascii="Riojana" w:eastAsia="MS Mincho" w:hAnsi="Riojana"/>
                <w:sz w:val="20"/>
              </w:rPr>
            </w:pPr>
            <w:r>
              <w:rPr>
                <w:rFonts w:ascii="Riojana" w:eastAsia="MS Mincho" w:hAnsi="Riojana"/>
                <w:sz w:val="20"/>
              </w:rPr>
              <w:t>Fecha Aprobación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D8C82" w14:textId="77777777" w:rsidR="006E4C7D" w:rsidRDefault="006E4C7D">
            <w:pPr>
              <w:spacing w:line="260" w:lineRule="exact"/>
              <w:jc w:val="center"/>
              <w:rPr>
                <w:rFonts w:ascii="Riojana" w:eastAsia="MS Mincho" w:hAnsi="Riojana"/>
                <w:sz w:val="20"/>
              </w:rPr>
            </w:pPr>
            <w:r>
              <w:rPr>
                <w:rFonts w:ascii="Riojana" w:eastAsia="MS Mincho" w:hAnsi="Riojana"/>
                <w:sz w:val="20"/>
              </w:rPr>
              <w:t>Objeto/tipo  de la ayuda, programa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437E2" w14:textId="77777777" w:rsidR="006E4C7D" w:rsidRDefault="006E4C7D">
            <w:pPr>
              <w:spacing w:line="260" w:lineRule="exact"/>
              <w:jc w:val="center"/>
              <w:rPr>
                <w:rFonts w:ascii="Riojana" w:eastAsia="MS Mincho" w:hAnsi="Riojana"/>
                <w:sz w:val="20"/>
              </w:rPr>
            </w:pPr>
            <w:r>
              <w:rPr>
                <w:rFonts w:ascii="Riojana" w:eastAsia="MS Mincho" w:hAnsi="Riojana"/>
                <w:sz w:val="20"/>
              </w:rPr>
              <w:t>Importe €</w:t>
            </w:r>
          </w:p>
        </w:tc>
      </w:tr>
      <w:tr w:rsidR="006E4C7D" w14:paraId="69631920" w14:textId="77777777" w:rsidTr="006E4C7D">
        <w:trPr>
          <w:jc w:val="right"/>
        </w:trPr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4445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FB63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DA28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1E86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ED65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</w:tr>
      <w:tr w:rsidR="006E4C7D" w14:paraId="1B8AAA18" w14:textId="77777777" w:rsidTr="006E4C7D">
        <w:trPr>
          <w:jc w:val="right"/>
        </w:trPr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CDE0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B769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F0FE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FC70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4F6B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</w:tr>
      <w:tr w:rsidR="006E4C7D" w14:paraId="53FFFF70" w14:textId="77777777" w:rsidTr="006E4C7D">
        <w:trPr>
          <w:jc w:val="right"/>
        </w:trPr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15B0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D8E8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F934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E6DB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246C" w14:textId="77777777" w:rsidR="006E4C7D" w:rsidRDefault="006E4C7D">
            <w:pPr>
              <w:spacing w:line="260" w:lineRule="exact"/>
              <w:jc w:val="right"/>
              <w:rPr>
                <w:rFonts w:ascii="Riojana" w:eastAsia="MS Mincho" w:hAnsi="Riojana"/>
                <w:sz w:val="20"/>
              </w:rPr>
            </w:pPr>
          </w:p>
        </w:tc>
      </w:tr>
      <w:tr w:rsidR="006E4C7D" w14:paraId="1315DDB3" w14:textId="77777777" w:rsidTr="006E4C7D">
        <w:trPr>
          <w:jc w:val="right"/>
        </w:trPr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56BA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D013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2CB7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2AB8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9E33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</w:tr>
      <w:tr w:rsidR="006E4C7D" w14:paraId="1521E7AE" w14:textId="77777777" w:rsidTr="006E4C7D">
        <w:trPr>
          <w:jc w:val="right"/>
        </w:trPr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E754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7068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3F64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B19A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255C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</w:tr>
      <w:tr w:rsidR="006E4C7D" w14:paraId="4631D6E3" w14:textId="77777777" w:rsidTr="006E4C7D">
        <w:trPr>
          <w:jc w:val="right"/>
        </w:trPr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CCF6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CF89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9044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3DD9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69B2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</w:tr>
    </w:tbl>
    <w:p w14:paraId="010D9ACF" w14:textId="77777777" w:rsidR="006E4C7D" w:rsidRDefault="006E4C7D" w:rsidP="006E4C7D">
      <w:pPr>
        <w:spacing w:line="260" w:lineRule="exact"/>
        <w:jc w:val="both"/>
        <w:rPr>
          <w:rFonts w:ascii="Riojana" w:eastAsia="MS Mincho" w:hAnsi="Riojana"/>
          <w:sz w:val="20"/>
          <w:lang w:val="es-ES_tradnl"/>
        </w:rPr>
      </w:pPr>
    </w:p>
    <w:p w14:paraId="01F8B099" w14:textId="77777777" w:rsidR="006E4C7D" w:rsidRDefault="006E4C7D" w:rsidP="006E4C7D">
      <w:pPr>
        <w:spacing w:line="260" w:lineRule="exact"/>
        <w:jc w:val="both"/>
        <w:rPr>
          <w:rFonts w:ascii="Riojana" w:hAnsi="Riojana" w:cs="Arial"/>
          <w:sz w:val="20"/>
          <w:lang w:val="es-ES_tradnl"/>
        </w:rPr>
      </w:pPr>
    </w:p>
    <w:p w14:paraId="3C9B964E" w14:textId="77777777" w:rsidR="006E4C7D" w:rsidRDefault="006E4C7D" w:rsidP="006E4C7D">
      <w:pPr>
        <w:jc w:val="both"/>
        <w:rPr>
          <w:rFonts w:ascii="Riojana" w:hAnsi="Riojana" w:cs="Arial"/>
          <w:sz w:val="20"/>
        </w:rPr>
      </w:pPr>
    </w:p>
    <w:p w14:paraId="37E20091" w14:textId="77777777" w:rsidR="006E4C7D" w:rsidRDefault="006E4C7D" w:rsidP="006E4C7D">
      <w:pPr>
        <w:jc w:val="both"/>
        <w:rPr>
          <w:rFonts w:ascii="Riojana" w:hAnsi="Riojana" w:cs="Arial"/>
          <w:sz w:val="20"/>
        </w:rPr>
      </w:pPr>
      <w:r>
        <w:rPr>
          <w:rFonts w:ascii="Riojana" w:hAnsi="Riojana" w:cs="Arial"/>
          <w:sz w:val="20"/>
        </w:rPr>
        <w:t>Declaro conocer el carácter de minimis que en su caso obtenga con la presente solicitud y me comprometo a:</w:t>
      </w:r>
    </w:p>
    <w:p w14:paraId="743C9E2D" w14:textId="77777777" w:rsidR="006E4C7D" w:rsidRDefault="006E4C7D" w:rsidP="006E4C7D">
      <w:pPr>
        <w:jc w:val="both"/>
        <w:rPr>
          <w:rFonts w:ascii="Riojana" w:hAnsi="Riojana" w:cs="Arial"/>
          <w:sz w:val="20"/>
        </w:rPr>
      </w:pPr>
      <w:r>
        <w:rPr>
          <w:rFonts w:ascii="Riojana" w:hAnsi="Riojana" w:cs="Arial"/>
          <w:sz w:val="20"/>
        </w:rPr>
        <w:t>a) No recibir, individual o acumuladamente, ayudas con el mismo carácter de minimis que en un período de tres años fiscales consecutivos superen el límite establecido.</w:t>
      </w:r>
    </w:p>
    <w:p w14:paraId="548D2CF1" w14:textId="77777777" w:rsidR="006E4C7D" w:rsidRDefault="006E4C7D" w:rsidP="006E4C7D">
      <w:pPr>
        <w:tabs>
          <w:tab w:val="left" w:pos="426"/>
        </w:tabs>
        <w:jc w:val="both"/>
        <w:rPr>
          <w:rFonts w:ascii="Riojana" w:eastAsia="MS Mincho" w:hAnsi="Riojana"/>
          <w:b/>
          <w:sz w:val="20"/>
          <w:lang w:val="es-ES_tradnl"/>
        </w:rPr>
      </w:pPr>
      <w:r>
        <w:rPr>
          <w:rFonts w:ascii="Riojana" w:hAnsi="Riojana" w:cs="Arial"/>
          <w:sz w:val="20"/>
        </w:rPr>
        <w:t xml:space="preserve">b) Comunicar a toda entidad pública </w:t>
      </w:r>
      <w:r>
        <w:rPr>
          <w:rFonts w:ascii="Riojana" w:eastAsia="MS Mincho" w:hAnsi="Riojana"/>
          <w:sz w:val="20"/>
          <w:lang w:val="es-ES_tradnl"/>
        </w:rPr>
        <w:t xml:space="preserve">a la que haya solicitado algún tipo de ayuda, </w:t>
      </w:r>
      <w:r>
        <w:rPr>
          <w:rFonts w:ascii="Riojana" w:hAnsi="Riojana" w:cs="Arial"/>
          <w:sz w:val="20"/>
        </w:rPr>
        <w:t>ésta y otras subvenciones sujetas al régimen de minimis.</w:t>
      </w:r>
    </w:p>
    <w:p w14:paraId="4701F87C" w14:textId="77777777" w:rsidR="006E4C7D" w:rsidRDefault="006E4C7D" w:rsidP="006E4C7D">
      <w:pPr>
        <w:spacing w:line="260" w:lineRule="exact"/>
        <w:jc w:val="both"/>
        <w:rPr>
          <w:rFonts w:ascii="Riojana" w:hAnsi="Riojana" w:cs="Arial"/>
          <w:sz w:val="20"/>
        </w:rPr>
      </w:pPr>
    </w:p>
    <w:p w14:paraId="31A68C35" w14:textId="77777777" w:rsidR="006E4C7D" w:rsidRDefault="006E4C7D" w:rsidP="006E4C7D">
      <w:pPr>
        <w:spacing w:line="260" w:lineRule="exact"/>
        <w:rPr>
          <w:rFonts w:ascii="Riojana" w:hAnsi="Riojana" w:cs="Arial"/>
          <w:sz w:val="23"/>
          <w:szCs w:val="23"/>
        </w:rPr>
      </w:pPr>
    </w:p>
    <w:tbl>
      <w:tblPr>
        <w:tblpPr w:leftFromText="141" w:rightFromText="141" w:vertAnchor="text" w:horzAnchor="margin" w:tblpY="134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90"/>
        <w:gridCol w:w="4140"/>
      </w:tblGrid>
      <w:tr w:rsidR="006E4C7D" w14:paraId="0ED22311" w14:textId="77777777" w:rsidTr="006E4C7D">
        <w:trPr>
          <w:cantSplit/>
          <w:trHeight w:val="1560"/>
        </w:trPr>
        <w:tc>
          <w:tcPr>
            <w:tcW w:w="6190" w:type="dxa"/>
            <w:tcBorders>
              <w:top w:val="nil"/>
              <w:left w:val="nil"/>
              <w:bottom w:val="nil"/>
              <w:right w:val="nil"/>
            </w:tcBorders>
          </w:tcPr>
          <w:p w14:paraId="5D5D9AF4" w14:textId="77777777" w:rsidR="006E4C7D" w:rsidRDefault="006E4C7D">
            <w:pPr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  <w:p w14:paraId="6B0E6A57" w14:textId="77777777" w:rsidR="006E4C7D" w:rsidRDefault="006E4C7D">
            <w:pPr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  <w:p w14:paraId="2312746F" w14:textId="77777777" w:rsidR="006E4C7D" w:rsidRDefault="006E4C7D">
            <w:pPr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  <w:p w14:paraId="16097E4C" w14:textId="77777777" w:rsidR="006E4C7D" w:rsidRDefault="006E4C7D">
            <w:pPr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  <w:p w14:paraId="053EF764" w14:textId="77777777" w:rsidR="006E4C7D" w:rsidRDefault="006E4C7D">
            <w:pPr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  <w:p w14:paraId="5BA55945" w14:textId="77777777" w:rsidR="006E4C7D" w:rsidRDefault="006E4C7D">
            <w:pPr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  <w:p w14:paraId="715E90C4" w14:textId="77777777" w:rsidR="006E4C7D" w:rsidRDefault="006E4C7D">
            <w:pPr>
              <w:rPr>
                <w:rFonts w:ascii="Riojana" w:hAnsi="Riojana" w:cs="HelveticaNeue LT 55 Roman"/>
                <w:color w:val="000000"/>
                <w:szCs w:val="24"/>
              </w:rPr>
            </w:pPr>
            <w:r>
              <w:rPr>
                <w:rFonts w:ascii="Riojana" w:hAnsi="Riojana" w:cs="HelveticaNeue LT 55 Roman"/>
                <w:color w:val="000000"/>
                <w:sz w:val="18"/>
                <w:szCs w:val="18"/>
              </w:rPr>
              <w:t xml:space="preserve">En  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Riojana" w:hAnsi="Riojana" w:cs="HelveticaNeue LT 55 Roman"/>
                <w:color w:val="000000"/>
                <w:szCs w:val="24"/>
              </w:rPr>
              <w:instrText xml:space="preserve"> FORMTEXT </w:instrText>
            </w:r>
            <w:r>
              <w:rPr>
                <w:rFonts w:ascii="Riojana" w:hAnsi="Riojana" w:cs="HelveticaNeue LT 55 Roman"/>
                <w:color w:val="000000"/>
                <w:szCs w:val="24"/>
              </w:rPr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separate"/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end"/>
            </w:r>
            <w:r>
              <w:rPr>
                <w:rFonts w:ascii="Riojana" w:hAnsi="Riojana" w:cs="HelveticaNeue LT 55 Roman"/>
                <w:color w:val="000000"/>
                <w:szCs w:val="24"/>
              </w:rPr>
              <w:t xml:space="preserve">, </w:t>
            </w:r>
            <w:r>
              <w:rPr>
                <w:rFonts w:ascii="Riojana" w:hAnsi="Riojana" w:cs="HelveticaNeue LT 55 Roman"/>
                <w:color w:val="000000"/>
                <w:sz w:val="18"/>
                <w:szCs w:val="18"/>
              </w:rPr>
              <w:t xml:space="preserve">a  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ascii="Riojana" w:hAnsi="Riojana" w:cs="HelveticaNeue LT 55 Roman"/>
                <w:color w:val="000000"/>
                <w:szCs w:val="24"/>
              </w:rPr>
              <w:instrText xml:space="preserve"> FORMTEXT </w:instrText>
            </w:r>
            <w:r>
              <w:rPr>
                <w:rFonts w:ascii="Riojana" w:hAnsi="Riojana" w:cs="HelveticaNeue LT 55 Roman"/>
                <w:color w:val="000000"/>
                <w:szCs w:val="24"/>
              </w:rPr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separate"/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end"/>
            </w:r>
            <w:r>
              <w:rPr>
                <w:rFonts w:ascii="Riojana" w:hAnsi="Riojana" w:cs="HelveticaNeue LT 55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ascii="Riojana" w:hAnsi="Riojana" w:cs="HelveticaNeue LT 55 Roman"/>
                <w:color w:val="000000"/>
                <w:sz w:val="18"/>
                <w:szCs w:val="18"/>
              </w:rPr>
              <w:t>de</w:t>
            </w:r>
            <w:proofErr w:type="spellEnd"/>
            <w:r>
              <w:rPr>
                <w:rFonts w:ascii="Riojana" w:hAnsi="Riojana" w:cs="HelveticaNeue LT 55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Riojana" w:hAnsi="Riojana" w:cs="HelveticaNeue LT 55 Roman"/>
                <w:color w:val="000000"/>
                <w:szCs w:val="24"/>
              </w:rPr>
              <w:instrText xml:space="preserve"> FORMTEXT </w:instrText>
            </w:r>
            <w:r>
              <w:rPr>
                <w:rFonts w:ascii="Riojana" w:hAnsi="Riojana" w:cs="HelveticaNeue LT 55 Roman"/>
                <w:color w:val="000000"/>
                <w:szCs w:val="24"/>
              </w:rPr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separate"/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end"/>
            </w:r>
            <w:r>
              <w:rPr>
                <w:rFonts w:ascii="Riojana" w:hAnsi="Riojana" w:cs="HelveticaNeue LT 55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ascii="Riojana" w:hAnsi="Riojana" w:cs="HelveticaNeue LT 55 Roman"/>
                <w:color w:val="000000"/>
                <w:sz w:val="18"/>
                <w:szCs w:val="18"/>
              </w:rPr>
              <w:t>de</w:t>
            </w:r>
            <w:proofErr w:type="spellEnd"/>
            <w:r>
              <w:rPr>
                <w:rFonts w:ascii="Riojana" w:hAnsi="Riojana" w:cs="HelveticaNeue LT 55 Roman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Riojana" w:hAnsi="Riojana" w:cs="HelveticaNeue LT 55 Roman"/>
                <w:color w:val="000000"/>
                <w:szCs w:val="24"/>
              </w:rPr>
              <w:instrText xml:space="preserve"> FORMTEXT </w:instrText>
            </w:r>
            <w:r>
              <w:rPr>
                <w:rFonts w:ascii="Riojana" w:hAnsi="Riojana" w:cs="HelveticaNeue LT 55 Roman"/>
                <w:color w:val="000000"/>
                <w:szCs w:val="24"/>
              </w:rPr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separate"/>
            </w:r>
            <w:r>
              <w:rPr>
                <w:rFonts w:ascii="Riojana" w:hAnsi="Riojana" w:cs="HelveticaNeue LT 55 Roman"/>
                <w:color w:val="000000"/>
                <w:szCs w:val="24"/>
              </w:rPr>
              <w:t> 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t> 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t> 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t> 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t> 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end"/>
            </w:r>
          </w:p>
          <w:p w14:paraId="53E4B433" w14:textId="77777777" w:rsidR="006E4C7D" w:rsidRDefault="006E4C7D">
            <w:pPr>
              <w:rPr>
                <w:rFonts w:ascii="Riojana" w:hAnsi="Riojana" w:cs="HelveticaNeue LT 55 Roman"/>
                <w:color w:val="000000"/>
                <w:szCs w:val="24"/>
              </w:rPr>
            </w:pPr>
          </w:p>
          <w:p w14:paraId="07E1F241" w14:textId="77777777" w:rsidR="006E4C7D" w:rsidRDefault="006E4C7D">
            <w:pPr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  <w:p w14:paraId="02176668" w14:textId="77777777" w:rsidR="006E4C7D" w:rsidRDefault="006E4C7D">
            <w:pPr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14:paraId="56C05F7F" w14:textId="77777777" w:rsidR="006E4C7D" w:rsidRDefault="006E4C7D">
            <w:pPr>
              <w:ind w:right="-70"/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  <w:r>
              <w:rPr>
                <w:rFonts w:ascii="Riojana" w:hAnsi="Riojana" w:cs="HelveticaNeue LT 55 Roman"/>
                <w:color w:val="000000"/>
                <w:sz w:val="18"/>
                <w:szCs w:val="18"/>
              </w:rPr>
              <w:t>Firma o sello</w:t>
            </w:r>
          </w:p>
          <w:p w14:paraId="2D1C826D" w14:textId="77777777" w:rsidR="006E4C7D" w:rsidRDefault="006E4C7D">
            <w:pPr>
              <w:ind w:right="-70"/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  <w:p w14:paraId="39C460AC" w14:textId="77777777" w:rsidR="006E4C7D" w:rsidRDefault="006E4C7D">
            <w:pPr>
              <w:ind w:right="-70"/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  <w:p w14:paraId="3DBD6E7E" w14:textId="77777777" w:rsidR="006E4C7D" w:rsidRDefault="006E4C7D">
            <w:pPr>
              <w:ind w:right="-70"/>
              <w:jc w:val="center"/>
              <w:rPr>
                <w:rFonts w:ascii="Riojana" w:hAnsi="Riojana" w:cs="HelveticaNeue LT 55 Roman"/>
                <w:color w:val="000000"/>
              </w:rPr>
            </w:pPr>
          </w:p>
          <w:p w14:paraId="2744A09B" w14:textId="77777777" w:rsidR="006E4C7D" w:rsidRDefault="006E4C7D">
            <w:pPr>
              <w:ind w:right="-70"/>
              <w:jc w:val="center"/>
              <w:rPr>
                <w:rFonts w:ascii="Riojana" w:hAnsi="Riojana" w:cs="HelveticaNeue LT 55 Roman"/>
                <w:color w:val="000000"/>
              </w:rPr>
            </w:pPr>
          </w:p>
        </w:tc>
      </w:tr>
    </w:tbl>
    <w:p w14:paraId="2AB5291B" w14:textId="4A7BEA34" w:rsidR="00E92DBE" w:rsidRPr="006E4C7D" w:rsidRDefault="00E92DBE" w:rsidP="006E4C7D"/>
    <w:sectPr w:rsidR="00E92DBE" w:rsidRPr="006E4C7D" w:rsidSect="00D539F8">
      <w:headerReference w:type="default" r:id="rId8"/>
      <w:footerReference w:type="default" r:id="rId9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E7C45" w14:textId="77777777" w:rsidR="00D118F6" w:rsidRDefault="00D118F6">
      <w:r>
        <w:separator/>
      </w:r>
    </w:p>
  </w:endnote>
  <w:endnote w:type="continuationSeparator" w:id="0">
    <w:p w14:paraId="71FCEBC7" w14:textId="77777777" w:rsidR="00D118F6" w:rsidRDefault="00D11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ojana">
    <w:altName w:val="Calibri"/>
    <w:charset w:val="00"/>
    <w:family w:val="auto"/>
    <w:pitch w:val="variable"/>
    <w:sig w:usb0="00000007" w:usb1="00000000" w:usb2="00000000" w:usb3="00000000" w:csb0="00000093" w:csb1="00000000"/>
  </w:font>
  <w:font w:name="HelveticaNeue LT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55 Helvetica Roman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Narrow">
    <w:charset w:val="00"/>
    <w:family w:val="auto"/>
    <w:pitch w:val="variable"/>
    <w:sig w:usb0="00000087" w:usb1="00000000" w:usb2="00000000" w:usb3="00000000" w:csb0="0000001B" w:csb1="00000000"/>
  </w:font>
  <w:font w:name="Riojana SemiBold">
    <w:altName w:val="Calibri"/>
    <w:charset w:val="00"/>
    <w:family w:val="auto"/>
    <w:pitch w:val="variable"/>
    <w:sig w:usb0="00000007" w:usb1="00000000" w:usb2="00000000" w:usb3="00000000" w:csb0="00000093" w:csb1="00000000"/>
  </w:font>
  <w:font w:name="Avenir Next LT Pro">
    <w:altName w:val="Arial"/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venir Next LT Pro" w:hAnsi="Avenir Next LT Pro"/>
      </w:rPr>
      <w:id w:val="-2096689914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60154BAC" w14:textId="256E6FA3" w:rsidR="008B7CD3" w:rsidRPr="00FD37F5" w:rsidRDefault="008B7CD3">
        <w:pPr>
          <w:pStyle w:val="Piedepgina"/>
          <w:jc w:val="center"/>
          <w:rPr>
            <w:rFonts w:ascii="Avenir Next LT Pro" w:hAnsi="Avenir Next LT Pro"/>
            <w:sz w:val="18"/>
            <w:szCs w:val="18"/>
          </w:rPr>
        </w:pPr>
        <w:r w:rsidRPr="00FD37F5">
          <w:rPr>
            <w:rFonts w:ascii="Avenir Next LT Pro" w:hAnsi="Avenir Next LT Pro"/>
            <w:sz w:val="18"/>
            <w:szCs w:val="18"/>
          </w:rPr>
          <w:fldChar w:fldCharType="begin"/>
        </w:r>
        <w:r w:rsidRPr="00FD37F5">
          <w:rPr>
            <w:rFonts w:ascii="Avenir Next LT Pro" w:hAnsi="Avenir Next LT Pro"/>
            <w:sz w:val="18"/>
            <w:szCs w:val="18"/>
          </w:rPr>
          <w:instrText>PAGE   \* MERGEFORMAT</w:instrText>
        </w:r>
        <w:r w:rsidRPr="00FD37F5">
          <w:rPr>
            <w:rFonts w:ascii="Avenir Next LT Pro" w:hAnsi="Avenir Next LT Pro"/>
            <w:sz w:val="18"/>
            <w:szCs w:val="18"/>
          </w:rPr>
          <w:fldChar w:fldCharType="separate"/>
        </w:r>
        <w:r w:rsidR="00A223F6">
          <w:rPr>
            <w:rFonts w:ascii="Avenir Next LT Pro" w:hAnsi="Avenir Next LT Pro"/>
            <w:noProof/>
            <w:sz w:val="18"/>
            <w:szCs w:val="18"/>
          </w:rPr>
          <w:t>2</w:t>
        </w:r>
        <w:r w:rsidRPr="00FD37F5">
          <w:rPr>
            <w:rFonts w:ascii="Avenir Next LT Pro" w:hAnsi="Avenir Next LT Pro"/>
            <w:sz w:val="18"/>
            <w:szCs w:val="18"/>
          </w:rPr>
          <w:fldChar w:fldCharType="end"/>
        </w:r>
      </w:p>
    </w:sdtContent>
  </w:sdt>
  <w:p w14:paraId="2C04F5A7" w14:textId="77777777" w:rsidR="008B7CD3" w:rsidRDefault="008B7CD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B1FBB" w14:textId="77777777" w:rsidR="00D118F6" w:rsidRDefault="00D118F6">
      <w:r>
        <w:separator/>
      </w:r>
    </w:p>
  </w:footnote>
  <w:footnote w:type="continuationSeparator" w:id="0">
    <w:p w14:paraId="5F3DEA39" w14:textId="77777777" w:rsidR="00D118F6" w:rsidRDefault="00D11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D9E48" w14:textId="77777777" w:rsidR="008B7CD3" w:rsidRDefault="008B7CD3" w:rsidP="001C2224">
    <w:pPr>
      <w:spacing w:line="280" w:lineRule="exact"/>
      <w:jc w:val="both"/>
      <w:rPr>
        <w:rFonts w:ascii="HelveticaNeue LT 55 Roman" w:hAnsi="HelveticaNeue LT 55 Roman"/>
        <w:sz w:val="20"/>
      </w:rPr>
    </w:pPr>
    <w:r w:rsidRPr="002576B9">
      <w:rPr>
        <w:rFonts w:ascii="Riojana SemiBold" w:hAnsi="Riojana SemiBold"/>
        <w:noProof/>
        <w:sz w:val="18"/>
        <w:szCs w:val="18"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60AB6BE5" wp14:editId="28541164">
              <wp:simplePos x="0" y="0"/>
              <wp:positionH relativeFrom="page">
                <wp:posOffset>5717208</wp:posOffset>
              </wp:positionH>
              <wp:positionV relativeFrom="page">
                <wp:posOffset>528888</wp:posOffset>
              </wp:positionV>
              <wp:extent cx="1309453" cy="1404620"/>
              <wp:effectExtent l="0" t="0" r="5080" b="0"/>
              <wp:wrapThrough wrapText="bothSides">
                <wp:wrapPolygon edited="0">
                  <wp:start x="0" y="0"/>
                  <wp:lineTo x="0" y="20829"/>
                  <wp:lineTo x="21370" y="20829"/>
                  <wp:lineTo x="21370" y="0"/>
                  <wp:lineTo x="0" y="0"/>
                </wp:wrapPolygon>
              </wp:wrapThrough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9453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074879" w14:textId="77777777" w:rsidR="008B7CD3" w:rsidRPr="00A67519" w:rsidRDefault="008B7CD3" w:rsidP="001C2224">
                          <w:pPr>
                            <w:rPr>
                              <w:sz w:val="12"/>
                              <w:szCs w:val="12"/>
                              <w:lang w:val="es-ES_tradnl"/>
                            </w:rPr>
                          </w:pPr>
                          <w:r w:rsidRPr="00A67519">
                            <w:rPr>
                              <w:sz w:val="12"/>
                              <w:szCs w:val="12"/>
                              <w:lang w:val="es-ES_tradnl"/>
                            </w:rPr>
                            <w:t>Centro Tecnológico de La Rioja</w:t>
                          </w:r>
                        </w:p>
                        <w:p w14:paraId="557447E9" w14:textId="77777777" w:rsidR="008B7CD3" w:rsidRPr="00A67519" w:rsidRDefault="008B7CD3" w:rsidP="001C2224">
                          <w:pPr>
                            <w:rPr>
                              <w:sz w:val="12"/>
                              <w:szCs w:val="12"/>
                              <w:lang w:val="es-ES_tradnl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es-ES_tradnl"/>
                            </w:rPr>
                            <w:t xml:space="preserve">Avda. de Zaragoza, </w:t>
                          </w:r>
                          <w:r w:rsidRPr="00A67519">
                            <w:rPr>
                              <w:sz w:val="12"/>
                              <w:szCs w:val="12"/>
                              <w:lang w:val="es-ES_tradnl"/>
                            </w:rPr>
                            <w:t>21</w:t>
                          </w:r>
                        </w:p>
                        <w:p w14:paraId="68F79C85" w14:textId="77777777" w:rsidR="008B7CD3" w:rsidRPr="00A67519" w:rsidRDefault="008B7CD3" w:rsidP="001C2224">
                          <w:pPr>
                            <w:rPr>
                              <w:sz w:val="12"/>
                              <w:szCs w:val="12"/>
                              <w:lang w:val="es-ES_tradnl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es-ES_tradnl"/>
                            </w:rPr>
                            <w:t xml:space="preserve">26071 </w:t>
                          </w:r>
                          <w:r w:rsidRPr="00A67519">
                            <w:rPr>
                              <w:sz w:val="12"/>
                              <w:szCs w:val="12"/>
                              <w:lang w:val="es-ES_tradnl"/>
                            </w:rPr>
                            <w:t>Logroño</w:t>
                          </w:r>
                          <w:r>
                            <w:rPr>
                              <w:sz w:val="12"/>
                              <w:szCs w:val="12"/>
                              <w:lang w:val="es-ES_tradnl"/>
                            </w:rPr>
                            <w:t xml:space="preserve"> (La Rioja)</w:t>
                          </w:r>
                        </w:p>
                        <w:p w14:paraId="7E3C8336" w14:textId="77777777" w:rsidR="008B7CD3" w:rsidRPr="00A67519" w:rsidRDefault="008B7CD3" w:rsidP="001C2224">
                          <w:pPr>
                            <w:rPr>
                              <w:sz w:val="12"/>
                              <w:szCs w:val="12"/>
                              <w:lang w:val="es-ES_tradnl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es-ES_tradnl"/>
                            </w:rPr>
                            <w:t xml:space="preserve">941 </w:t>
                          </w:r>
                          <w:r w:rsidRPr="00A67519">
                            <w:rPr>
                              <w:sz w:val="12"/>
                              <w:szCs w:val="12"/>
                              <w:lang w:val="es-ES_tradnl"/>
                            </w:rPr>
                            <w:t>2</w:t>
                          </w:r>
                          <w:r>
                            <w:rPr>
                              <w:sz w:val="12"/>
                              <w:szCs w:val="12"/>
                              <w:lang w:val="es-ES_tradnl"/>
                            </w:rPr>
                            <w:t>9 1</w:t>
                          </w:r>
                          <w:r w:rsidRPr="00A67519">
                            <w:rPr>
                              <w:sz w:val="12"/>
                              <w:szCs w:val="12"/>
                              <w:lang w:val="es-ES_tradnl"/>
                            </w:rPr>
                            <w:t>9</w:t>
                          </w:r>
                          <w:r>
                            <w:rPr>
                              <w:sz w:val="12"/>
                              <w:szCs w:val="12"/>
                              <w:lang w:val="es-ES_tradnl"/>
                            </w:rPr>
                            <w:t xml:space="preserve"> </w:t>
                          </w:r>
                          <w:r w:rsidRPr="00A67519">
                            <w:rPr>
                              <w:sz w:val="12"/>
                              <w:szCs w:val="12"/>
                              <w:lang w:val="es-ES_tradnl"/>
                            </w:rPr>
                            <w:t>37</w:t>
                          </w:r>
                        </w:p>
                        <w:p w14:paraId="7282BA35" w14:textId="77777777" w:rsidR="008B7CD3" w:rsidRPr="00A67519" w:rsidRDefault="008B7CD3" w:rsidP="001C2224">
                          <w:pPr>
                            <w:rPr>
                              <w:sz w:val="12"/>
                              <w:szCs w:val="12"/>
                              <w:lang w:val="es-ES_tradnl"/>
                            </w:rPr>
                          </w:pPr>
                          <w:r w:rsidRPr="00AA0327">
                            <w:rPr>
                              <w:sz w:val="12"/>
                              <w:szCs w:val="12"/>
                              <w:lang w:val="es-ES_tradnl"/>
                            </w:rPr>
                            <w:t>servicio.innovacion</w:t>
                          </w:r>
                          <w:r w:rsidRPr="00A67519">
                            <w:rPr>
                              <w:sz w:val="12"/>
                              <w:szCs w:val="12"/>
                              <w:lang w:val="es-ES_tradnl"/>
                            </w:rPr>
                            <w:t>@larioja.org</w:t>
                          </w:r>
                        </w:p>
                        <w:p w14:paraId="1C2E6C61" w14:textId="77777777" w:rsidR="008B7CD3" w:rsidRPr="002576B9" w:rsidRDefault="008B7CD3" w:rsidP="001C2224">
                          <w:pPr>
                            <w:spacing w:line="136" w:lineRule="exact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0AB6BE5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450.15pt;margin-top:41.65pt;width:103.1pt;height:110.6pt;z-index:251672576;visibility:visible;mso-wrap-style:square;mso-width-percent:0;mso-height-percent:20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" stroked="f">
              <v:textbox style="mso-fit-shape-to-text:t" inset="0,0,0,0">
                <w:txbxContent>
                  <w:p w14:paraId="7F074879" w14:textId="77777777" w:rsidR="008B7CD3" w:rsidRPr="00A67519" w:rsidRDefault="008B7CD3" w:rsidP="001C2224">
                    <w:pPr>
                      <w:rPr>
                        <w:sz w:val="12"/>
                        <w:szCs w:val="12"/>
                        <w:lang w:val="es-ES_tradnl"/>
                      </w:rPr>
                    </w:pPr>
                    <w:r w:rsidRPr="00A67519">
                      <w:rPr>
                        <w:sz w:val="12"/>
                        <w:szCs w:val="12"/>
                        <w:lang w:val="es-ES_tradnl"/>
                      </w:rPr>
                      <w:t>Centro Tecnológico de La Rioja</w:t>
                    </w:r>
                  </w:p>
                  <w:p w14:paraId="557447E9" w14:textId="77777777" w:rsidR="008B7CD3" w:rsidRPr="00A67519" w:rsidRDefault="008B7CD3" w:rsidP="001C2224">
                    <w:pPr>
                      <w:rPr>
                        <w:sz w:val="12"/>
                        <w:szCs w:val="12"/>
                        <w:lang w:val="es-ES_tradnl"/>
                      </w:rPr>
                    </w:pPr>
                    <w:r>
                      <w:rPr>
                        <w:sz w:val="12"/>
                        <w:szCs w:val="12"/>
                        <w:lang w:val="es-ES_tradnl"/>
                      </w:rPr>
                      <w:t xml:space="preserve">Avda. de Zaragoza, </w:t>
                    </w:r>
                    <w:r w:rsidRPr="00A67519">
                      <w:rPr>
                        <w:sz w:val="12"/>
                        <w:szCs w:val="12"/>
                        <w:lang w:val="es-ES_tradnl"/>
                      </w:rPr>
                      <w:t>21</w:t>
                    </w:r>
                  </w:p>
                  <w:p w14:paraId="68F79C85" w14:textId="77777777" w:rsidR="008B7CD3" w:rsidRPr="00A67519" w:rsidRDefault="008B7CD3" w:rsidP="001C2224">
                    <w:pPr>
                      <w:rPr>
                        <w:sz w:val="12"/>
                        <w:szCs w:val="12"/>
                        <w:lang w:val="es-ES_tradnl"/>
                      </w:rPr>
                    </w:pPr>
                    <w:r>
                      <w:rPr>
                        <w:sz w:val="12"/>
                        <w:szCs w:val="12"/>
                        <w:lang w:val="es-ES_tradnl"/>
                      </w:rPr>
                      <w:t xml:space="preserve">26071 </w:t>
                    </w:r>
                    <w:r w:rsidRPr="00A67519">
                      <w:rPr>
                        <w:sz w:val="12"/>
                        <w:szCs w:val="12"/>
                        <w:lang w:val="es-ES_tradnl"/>
                      </w:rPr>
                      <w:t>Logroño</w:t>
                    </w:r>
                    <w:r>
                      <w:rPr>
                        <w:sz w:val="12"/>
                        <w:szCs w:val="12"/>
                        <w:lang w:val="es-ES_tradnl"/>
                      </w:rPr>
                      <w:t xml:space="preserve"> (La Rioja)</w:t>
                    </w:r>
                  </w:p>
                  <w:p w14:paraId="7E3C8336" w14:textId="77777777" w:rsidR="008B7CD3" w:rsidRPr="00A67519" w:rsidRDefault="008B7CD3" w:rsidP="001C2224">
                    <w:pPr>
                      <w:rPr>
                        <w:sz w:val="12"/>
                        <w:szCs w:val="12"/>
                        <w:lang w:val="es-ES_tradnl"/>
                      </w:rPr>
                    </w:pPr>
                    <w:r>
                      <w:rPr>
                        <w:sz w:val="12"/>
                        <w:szCs w:val="12"/>
                        <w:lang w:val="es-ES_tradnl"/>
                      </w:rPr>
                      <w:t xml:space="preserve">941 </w:t>
                    </w:r>
                    <w:r w:rsidRPr="00A67519">
                      <w:rPr>
                        <w:sz w:val="12"/>
                        <w:szCs w:val="12"/>
                        <w:lang w:val="es-ES_tradnl"/>
                      </w:rPr>
                      <w:t>2</w:t>
                    </w:r>
                    <w:r>
                      <w:rPr>
                        <w:sz w:val="12"/>
                        <w:szCs w:val="12"/>
                        <w:lang w:val="es-ES_tradnl"/>
                      </w:rPr>
                      <w:t>9 1</w:t>
                    </w:r>
                    <w:r w:rsidRPr="00A67519">
                      <w:rPr>
                        <w:sz w:val="12"/>
                        <w:szCs w:val="12"/>
                        <w:lang w:val="es-ES_tradnl"/>
                      </w:rPr>
                      <w:t>9</w:t>
                    </w:r>
                    <w:r>
                      <w:rPr>
                        <w:sz w:val="12"/>
                        <w:szCs w:val="12"/>
                        <w:lang w:val="es-ES_tradnl"/>
                      </w:rPr>
                      <w:t xml:space="preserve"> </w:t>
                    </w:r>
                    <w:r w:rsidRPr="00A67519">
                      <w:rPr>
                        <w:sz w:val="12"/>
                        <w:szCs w:val="12"/>
                        <w:lang w:val="es-ES_tradnl"/>
                      </w:rPr>
                      <w:t>37</w:t>
                    </w:r>
                  </w:p>
                  <w:p w14:paraId="7282BA35" w14:textId="77777777" w:rsidR="008B7CD3" w:rsidRPr="00A67519" w:rsidRDefault="008B7CD3" w:rsidP="001C2224">
                    <w:pPr>
                      <w:rPr>
                        <w:sz w:val="12"/>
                        <w:szCs w:val="12"/>
                        <w:lang w:val="es-ES_tradnl"/>
                      </w:rPr>
                    </w:pPr>
                    <w:r w:rsidRPr="00AA0327">
                      <w:rPr>
                        <w:sz w:val="12"/>
                        <w:szCs w:val="12"/>
                        <w:lang w:val="es-ES_tradnl"/>
                      </w:rPr>
                      <w:t>servicio.innovacion</w:t>
                    </w:r>
                    <w:r w:rsidRPr="00A67519">
                      <w:rPr>
                        <w:sz w:val="12"/>
                        <w:szCs w:val="12"/>
                        <w:lang w:val="es-ES_tradnl"/>
                      </w:rPr>
                      <w:t>@larioja.org</w:t>
                    </w:r>
                  </w:p>
                  <w:p w14:paraId="1C2E6C61" w14:textId="77777777" w:rsidR="008B7CD3" w:rsidRPr="002576B9" w:rsidRDefault="008B7CD3" w:rsidP="001C2224">
                    <w:pPr>
                      <w:spacing w:line="136" w:lineRule="exact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</w:p>
  <w:p w14:paraId="05AE2054" w14:textId="77777777" w:rsidR="008B7CD3" w:rsidRPr="002576B9" w:rsidRDefault="008B7CD3" w:rsidP="001C2224">
    <w:pPr>
      <w:spacing w:before="80" w:line="240" w:lineRule="exact"/>
      <w:ind w:left="1560"/>
      <w:rPr>
        <w:rFonts w:ascii="Riojana SemiBold" w:hAnsi="Riojana SemiBold"/>
        <w:sz w:val="18"/>
        <w:szCs w:val="18"/>
      </w:rPr>
    </w:pPr>
    <w:r w:rsidRPr="002576B9">
      <w:rPr>
        <w:rFonts w:ascii="Riojana SemiBold" w:hAnsi="Riojana SemiBold"/>
        <w:noProof/>
        <w:sz w:val="18"/>
        <w:szCs w:val="18"/>
      </w:rPr>
      <w:drawing>
        <wp:anchor distT="0" distB="0" distL="0" distR="0" simplePos="0" relativeHeight="251671552" behindDoc="0" locked="0" layoutInCell="1" allowOverlap="1" wp14:anchorId="46CF3391" wp14:editId="15FA2316">
          <wp:simplePos x="0" y="0"/>
          <wp:positionH relativeFrom="page">
            <wp:posOffset>560705</wp:posOffset>
          </wp:positionH>
          <wp:positionV relativeFrom="paragraph">
            <wp:posOffset>-1905</wp:posOffset>
          </wp:positionV>
          <wp:extent cx="1080000" cy="236995"/>
          <wp:effectExtent l="0" t="0" r="6350" b="0"/>
          <wp:wrapNone/>
          <wp:docPr id="1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 rotWithShape="1">
                  <a:blip r:embed="rId1" cstate="print"/>
                  <a:srcRect t="1" b="24919"/>
                  <a:stretch/>
                </pic:blipFill>
                <pic:spPr bwMode="auto">
                  <a:xfrm>
                    <a:off x="0" y="0"/>
                    <a:ext cx="1080000" cy="2369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576B9">
      <w:rPr>
        <w:rFonts w:ascii="Riojana SemiBold" w:hAnsi="Riojana SemiBold"/>
        <w:sz w:val="18"/>
        <w:szCs w:val="18"/>
      </w:rPr>
      <w:t>Economía, Innovación, Empresa y Trabajo Autónomo</w:t>
    </w:r>
  </w:p>
  <w:p w14:paraId="041AE6D9" w14:textId="77777777" w:rsidR="008B7CD3" w:rsidRDefault="008B7CD3" w:rsidP="001C2224">
    <w:pPr>
      <w:spacing w:line="280" w:lineRule="exact"/>
      <w:jc w:val="both"/>
      <w:rPr>
        <w:rFonts w:ascii="HelveticaNeue LT 55 Roman" w:hAnsi="HelveticaNeue LT 55 Roman"/>
        <w:sz w:val="20"/>
      </w:rPr>
    </w:pPr>
  </w:p>
  <w:p w14:paraId="1716CC61" w14:textId="77777777" w:rsidR="008B7CD3" w:rsidRPr="00202044" w:rsidRDefault="008B7CD3" w:rsidP="001C2224">
    <w:pPr>
      <w:pStyle w:val="Encabezado"/>
    </w:pPr>
  </w:p>
  <w:p w14:paraId="255F90A5" w14:textId="4D54EF18" w:rsidR="008B7CD3" w:rsidRDefault="008B7CD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2EC9"/>
    <w:multiLevelType w:val="hybridMultilevel"/>
    <w:tmpl w:val="FBB281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B3800"/>
    <w:multiLevelType w:val="hybridMultilevel"/>
    <w:tmpl w:val="13167F6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51720A"/>
    <w:multiLevelType w:val="hybridMultilevel"/>
    <w:tmpl w:val="EFA4EC0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F6AAC"/>
    <w:multiLevelType w:val="hybridMultilevel"/>
    <w:tmpl w:val="485A16D2"/>
    <w:lvl w:ilvl="0" w:tplc="0C0A0017">
      <w:start w:val="1"/>
      <w:numFmt w:val="lowerLetter"/>
      <w:lvlText w:val="%1)"/>
      <w:lvlJc w:val="left"/>
      <w:pPr>
        <w:ind w:left="780" w:hanging="360"/>
      </w:pPr>
    </w:lvl>
    <w:lvl w:ilvl="1" w:tplc="0C0A0019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73955CD"/>
    <w:multiLevelType w:val="hybridMultilevel"/>
    <w:tmpl w:val="5B485876"/>
    <w:lvl w:ilvl="0" w:tplc="2AFC9462">
      <w:start w:val="1"/>
      <w:numFmt w:val="lowerLetter"/>
      <w:lvlText w:val="%1)"/>
      <w:lvlJc w:val="left"/>
      <w:pPr>
        <w:ind w:left="720" w:hanging="360"/>
      </w:pPr>
      <w:rPr>
        <w:rFonts w:ascii="Riojana" w:eastAsia="Times New Roman" w:hAnsi="Riojana" w:cs="HelveticaNeue LT 55 Roman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D23E7"/>
    <w:multiLevelType w:val="hybridMultilevel"/>
    <w:tmpl w:val="4120E5C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4F010D"/>
    <w:multiLevelType w:val="hybridMultilevel"/>
    <w:tmpl w:val="D30C0F24"/>
    <w:lvl w:ilvl="0" w:tplc="2F7CF3FA">
      <w:start w:val="1"/>
      <w:numFmt w:val="decimal"/>
      <w:lvlText w:val="%1."/>
      <w:lvlJc w:val="left"/>
      <w:pPr>
        <w:ind w:left="1264" w:hanging="364"/>
        <w:jc w:val="right"/>
      </w:pPr>
      <w:rPr>
        <w:rFonts w:hint="default"/>
        <w:spacing w:val="-1"/>
        <w:w w:val="88"/>
        <w:lang w:val="es-ES" w:eastAsia="en-US" w:bidi="ar-SA"/>
      </w:rPr>
    </w:lvl>
    <w:lvl w:ilvl="1" w:tplc="46AECFE0">
      <w:start w:val="1"/>
      <w:numFmt w:val="lowerLetter"/>
      <w:lvlText w:val="%2)"/>
      <w:lvlJc w:val="left"/>
      <w:pPr>
        <w:ind w:left="1259" w:hanging="358"/>
      </w:pPr>
      <w:rPr>
        <w:rFonts w:hint="default"/>
        <w:spacing w:val="-1"/>
        <w:w w:val="96"/>
        <w:lang w:val="es-ES" w:eastAsia="en-US" w:bidi="ar-SA"/>
      </w:rPr>
    </w:lvl>
    <w:lvl w:ilvl="2" w:tplc="57E0877E">
      <w:numFmt w:val="bullet"/>
      <w:lvlText w:val="•"/>
      <w:lvlJc w:val="left"/>
      <w:pPr>
        <w:ind w:left="2935" w:hanging="358"/>
      </w:pPr>
      <w:rPr>
        <w:rFonts w:hint="default"/>
        <w:lang w:val="es-ES" w:eastAsia="en-US" w:bidi="ar-SA"/>
      </w:rPr>
    </w:lvl>
    <w:lvl w:ilvl="3" w:tplc="534AC14E">
      <w:numFmt w:val="bullet"/>
      <w:lvlText w:val="•"/>
      <w:lvlJc w:val="left"/>
      <w:pPr>
        <w:ind w:left="3773" w:hanging="358"/>
      </w:pPr>
      <w:rPr>
        <w:rFonts w:hint="default"/>
        <w:lang w:val="es-ES" w:eastAsia="en-US" w:bidi="ar-SA"/>
      </w:rPr>
    </w:lvl>
    <w:lvl w:ilvl="4" w:tplc="3D64B262">
      <w:numFmt w:val="bullet"/>
      <w:lvlText w:val="•"/>
      <w:lvlJc w:val="left"/>
      <w:pPr>
        <w:ind w:left="4610" w:hanging="358"/>
      </w:pPr>
      <w:rPr>
        <w:rFonts w:hint="default"/>
        <w:lang w:val="es-ES" w:eastAsia="en-US" w:bidi="ar-SA"/>
      </w:rPr>
    </w:lvl>
    <w:lvl w:ilvl="5" w:tplc="D0CA83FC">
      <w:numFmt w:val="bullet"/>
      <w:lvlText w:val="•"/>
      <w:lvlJc w:val="left"/>
      <w:pPr>
        <w:ind w:left="5448" w:hanging="358"/>
      </w:pPr>
      <w:rPr>
        <w:rFonts w:hint="default"/>
        <w:lang w:val="es-ES" w:eastAsia="en-US" w:bidi="ar-SA"/>
      </w:rPr>
    </w:lvl>
    <w:lvl w:ilvl="6" w:tplc="DE227094">
      <w:numFmt w:val="bullet"/>
      <w:lvlText w:val="•"/>
      <w:lvlJc w:val="left"/>
      <w:pPr>
        <w:ind w:left="6286" w:hanging="358"/>
      </w:pPr>
      <w:rPr>
        <w:rFonts w:hint="default"/>
        <w:lang w:val="es-ES" w:eastAsia="en-US" w:bidi="ar-SA"/>
      </w:rPr>
    </w:lvl>
    <w:lvl w:ilvl="7" w:tplc="3C12CF1C">
      <w:numFmt w:val="bullet"/>
      <w:lvlText w:val="•"/>
      <w:lvlJc w:val="left"/>
      <w:pPr>
        <w:ind w:left="7123" w:hanging="358"/>
      </w:pPr>
      <w:rPr>
        <w:rFonts w:hint="default"/>
        <w:lang w:val="es-ES" w:eastAsia="en-US" w:bidi="ar-SA"/>
      </w:rPr>
    </w:lvl>
    <w:lvl w:ilvl="8" w:tplc="25045136">
      <w:numFmt w:val="bullet"/>
      <w:lvlText w:val="•"/>
      <w:lvlJc w:val="left"/>
      <w:pPr>
        <w:ind w:left="7961" w:hanging="358"/>
      </w:pPr>
      <w:rPr>
        <w:rFonts w:hint="default"/>
        <w:lang w:val="es-ES" w:eastAsia="en-US" w:bidi="ar-SA"/>
      </w:rPr>
    </w:lvl>
  </w:abstractNum>
  <w:abstractNum w:abstractNumId="7" w15:restartNumberingAfterBreak="0">
    <w:nsid w:val="1066440D"/>
    <w:multiLevelType w:val="hybridMultilevel"/>
    <w:tmpl w:val="BB02C662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4315975"/>
    <w:multiLevelType w:val="hybridMultilevel"/>
    <w:tmpl w:val="4746C7F2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47A475C"/>
    <w:multiLevelType w:val="hybridMultilevel"/>
    <w:tmpl w:val="D30C0F24"/>
    <w:lvl w:ilvl="0" w:tplc="2F7CF3FA">
      <w:start w:val="1"/>
      <w:numFmt w:val="decimal"/>
      <w:lvlText w:val="%1."/>
      <w:lvlJc w:val="left"/>
      <w:pPr>
        <w:ind w:left="1264" w:hanging="364"/>
        <w:jc w:val="right"/>
      </w:pPr>
      <w:rPr>
        <w:rFonts w:hint="default"/>
        <w:spacing w:val="-1"/>
        <w:w w:val="88"/>
        <w:lang w:val="es-ES" w:eastAsia="en-US" w:bidi="ar-SA"/>
      </w:rPr>
    </w:lvl>
    <w:lvl w:ilvl="1" w:tplc="46AECFE0">
      <w:start w:val="1"/>
      <w:numFmt w:val="lowerLetter"/>
      <w:lvlText w:val="%2)"/>
      <w:lvlJc w:val="left"/>
      <w:pPr>
        <w:ind w:left="1259" w:hanging="358"/>
      </w:pPr>
      <w:rPr>
        <w:rFonts w:hint="default"/>
        <w:spacing w:val="-1"/>
        <w:w w:val="96"/>
        <w:lang w:val="es-ES" w:eastAsia="en-US" w:bidi="ar-SA"/>
      </w:rPr>
    </w:lvl>
    <w:lvl w:ilvl="2" w:tplc="57E0877E">
      <w:numFmt w:val="bullet"/>
      <w:lvlText w:val="•"/>
      <w:lvlJc w:val="left"/>
      <w:pPr>
        <w:ind w:left="2935" w:hanging="358"/>
      </w:pPr>
      <w:rPr>
        <w:rFonts w:hint="default"/>
        <w:lang w:val="es-ES" w:eastAsia="en-US" w:bidi="ar-SA"/>
      </w:rPr>
    </w:lvl>
    <w:lvl w:ilvl="3" w:tplc="534AC14E">
      <w:numFmt w:val="bullet"/>
      <w:lvlText w:val="•"/>
      <w:lvlJc w:val="left"/>
      <w:pPr>
        <w:ind w:left="3773" w:hanging="358"/>
      </w:pPr>
      <w:rPr>
        <w:rFonts w:hint="default"/>
        <w:lang w:val="es-ES" w:eastAsia="en-US" w:bidi="ar-SA"/>
      </w:rPr>
    </w:lvl>
    <w:lvl w:ilvl="4" w:tplc="3D64B262">
      <w:numFmt w:val="bullet"/>
      <w:lvlText w:val="•"/>
      <w:lvlJc w:val="left"/>
      <w:pPr>
        <w:ind w:left="4610" w:hanging="358"/>
      </w:pPr>
      <w:rPr>
        <w:rFonts w:hint="default"/>
        <w:lang w:val="es-ES" w:eastAsia="en-US" w:bidi="ar-SA"/>
      </w:rPr>
    </w:lvl>
    <w:lvl w:ilvl="5" w:tplc="D0CA83FC">
      <w:numFmt w:val="bullet"/>
      <w:lvlText w:val="•"/>
      <w:lvlJc w:val="left"/>
      <w:pPr>
        <w:ind w:left="5448" w:hanging="358"/>
      </w:pPr>
      <w:rPr>
        <w:rFonts w:hint="default"/>
        <w:lang w:val="es-ES" w:eastAsia="en-US" w:bidi="ar-SA"/>
      </w:rPr>
    </w:lvl>
    <w:lvl w:ilvl="6" w:tplc="DE227094">
      <w:numFmt w:val="bullet"/>
      <w:lvlText w:val="•"/>
      <w:lvlJc w:val="left"/>
      <w:pPr>
        <w:ind w:left="6286" w:hanging="358"/>
      </w:pPr>
      <w:rPr>
        <w:rFonts w:hint="default"/>
        <w:lang w:val="es-ES" w:eastAsia="en-US" w:bidi="ar-SA"/>
      </w:rPr>
    </w:lvl>
    <w:lvl w:ilvl="7" w:tplc="3C12CF1C">
      <w:numFmt w:val="bullet"/>
      <w:lvlText w:val="•"/>
      <w:lvlJc w:val="left"/>
      <w:pPr>
        <w:ind w:left="7123" w:hanging="358"/>
      </w:pPr>
      <w:rPr>
        <w:rFonts w:hint="default"/>
        <w:lang w:val="es-ES" w:eastAsia="en-US" w:bidi="ar-SA"/>
      </w:rPr>
    </w:lvl>
    <w:lvl w:ilvl="8" w:tplc="25045136">
      <w:numFmt w:val="bullet"/>
      <w:lvlText w:val="•"/>
      <w:lvlJc w:val="left"/>
      <w:pPr>
        <w:ind w:left="7961" w:hanging="358"/>
      </w:pPr>
      <w:rPr>
        <w:rFonts w:hint="default"/>
        <w:lang w:val="es-ES" w:eastAsia="en-US" w:bidi="ar-SA"/>
      </w:rPr>
    </w:lvl>
  </w:abstractNum>
  <w:abstractNum w:abstractNumId="10" w15:restartNumberingAfterBreak="0">
    <w:nsid w:val="15545CB3"/>
    <w:multiLevelType w:val="hybridMultilevel"/>
    <w:tmpl w:val="569AD1CA"/>
    <w:lvl w:ilvl="0" w:tplc="79483610">
      <w:start w:val="9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1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0D0CF4"/>
    <w:multiLevelType w:val="hybridMultilevel"/>
    <w:tmpl w:val="1CF8BE4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F4861"/>
    <w:multiLevelType w:val="hybridMultilevel"/>
    <w:tmpl w:val="1CF8BE4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256F7C"/>
    <w:multiLevelType w:val="hybridMultilevel"/>
    <w:tmpl w:val="690AFAE8"/>
    <w:lvl w:ilvl="0" w:tplc="0C0A0017">
      <w:start w:val="1"/>
      <w:numFmt w:val="lowerLetter"/>
      <w:lvlText w:val="%1)"/>
      <w:lvlJc w:val="left"/>
      <w:pPr>
        <w:ind w:left="780" w:hanging="360"/>
      </w:pPr>
    </w:lvl>
    <w:lvl w:ilvl="1" w:tplc="0C0A0019" w:tentative="1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20F930BB"/>
    <w:multiLevelType w:val="hybridMultilevel"/>
    <w:tmpl w:val="1CF8BE4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F5E71"/>
    <w:multiLevelType w:val="hybridMultilevel"/>
    <w:tmpl w:val="1CF8BE4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7D068D"/>
    <w:multiLevelType w:val="hybridMultilevel"/>
    <w:tmpl w:val="8EE8C4A8"/>
    <w:lvl w:ilvl="0" w:tplc="08C81A5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0D0176"/>
    <w:multiLevelType w:val="hybridMultilevel"/>
    <w:tmpl w:val="F620AB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114D69"/>
    <w:multiLevelType w:val="hybridMultilevel"/>
    <w:tmpl w:val="4746C7F2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C5164A6"/>
    <w:multiLevelType w:val="hybridMultilevel"/>
    <w:tmpl w:val="4746C7F2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12806A3"/>
    <w:multiLevelType w:val="hybridMultilevel"/>
    <w:tmpl w:val="8990F474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47A5934"/>
    <w:multiLevelType w:val="hybridMultilevel"/>
    <w:tmpl w:val="ACACC2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62D40"/>
    <w:multiLevelType w:val="hybridMultilevel"/>
    <w:tmpl w:val="520AE3E2"/>
    <w:lvl w:ilvl="0" w:tplc="E52C766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B7693B"/>
    <w:multiLevelType w:val="hybridMultilevel"/>
    <w:tmpl w:val="C6EA883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D4F99"/>
    <w:multiLevelType w:val="hybridMultilevel"/>
    <w:tmpl w:val="E3DE6C96"/>
    <w:lvl w:ilvl="0" w:tplc="DACC3F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8E144E"/>
    <w:multiLevelType w:val="hybridMultilevel"/>
    <w:tmpl w:val="E1B20F5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B01F60"/>
    <w:multiLevelType w:val="hybridMultilevel"/>
    <w:tmpl w:val="421A4D9A"/>
    <w:lvl w:ilvl="0" w:tplc="2ACACF96">
      <w:start w:val="1"/>
      <w:numFmt w:val="bullet"/>
      <w:lvlText w:val="-"/>
      <w:lvlJc w:val="left"/>
      <w:pPr>
        <w:ind w:left="720" w:hanging="360"/>
      </w:pPr>
      <w:rPr>
        <w:rFonts w:ascii="Riojana" w:eastAsia="Times New Roman" w:hAnsi="Riojana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351CD8"/>
    <w:multiLevelType w:val="hybridMultilevel"/>
    <w:tmpl w:val="4090429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474C51"/>
    <w:multiLevelType w:val="hybridMultilevel"/>
    <w:tmpl w:val="17405B26"/>
    <w:lvl w:ilvl="0" w:tplc="A1C23EF6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7F1445"/>
    <w:multiLevelType w:val="hybridMultilevel"/>
    <w:tmpl w:val="4120E5C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200DA1"/>
    <w:multiLevelType w:val="hybridMultilevel"/>
    <w:tmpl w:val="364083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050BE1"/>
    <w:multiLevelType w:val="hybridMultilevel"/>
    <w:tmpl w:val="4120E5CC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4A2D59AB"/>
    <w:multiLevelType w:val="hybridMultilevel"/>
    <w:tmpl w:val="8EE8C4A8"/>
    <w:lvl w:ilvl="0" w:tplc="FFFFFFFF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125215"/>
    <w:multiLevelType w:val="hybridMultilevel"/>
    <w:tmpl w:val="5D169DCA"/>
    <w:lvl w:ilvl="0" w:tplc="AB6258B6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2068EA"/>
    <w:multiLevelType w:val="multilevel"/>
    <w:tmpl w:val="481E089E"/>
    <w:numStyleLink w:val="a-"/>
  </w:abstractNum>
  <w:abstractNum w:abstractNumId="35" w15:restartNumberingAfterBreak="0">
    <w:nsid w:val="4F4D72B0"/>
    <w:multiLevelType w:val="hybridMultilevel"/>
    <w:tmpl w:val="36A832EC"/>
    <w:lvl w:ilvl="0" w:tplc="0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6" w15:restartNumberingAfterBreak="0">
    <w:nsid w:val="53442377"/>
    <w:multiLevelType w:val="hybridMultilevel"/>
    <w:tmpl w:val="5718C1E4"/>
    <w:lvl w:ilvl="0" w:tplc="FD5C6358">
      <w:start w:val="1"/>
      <w:numFmt w:val="upperLetter"/>
      <w:lvlText w:val="%1)"/>
      <w:lvlJc w:val="left"/>
      <w:pPr>
        <w:ind w:left="1068" w:hanging="360"/>
      </w:pPr>
      <w:rPr>
        <w:rFonts w:ascii="Riojana" w:eastAsia="Times New Roman" w:hAnsi="Riojana" w:cs="Arial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561709E5"/>
    <w:multiLevelType w:val="hybridMultilevel"/>
    <w:tmpl w:val="FBB281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70472B"/>
    <w:multiLevelType w:val="multilevel"/>
    <w:tmpl w:val="D13C77F6"/>
    <w:numStyleLink w:val="-"/>
  </w:abstractNum>
  <w:abstractNum w:abstractNumId="39" w15:restartNumberingAfterBreak="0">
    <w:nsid w:val="57936DA8"/>
    <w:multiLevelType w:val="hybridMultilevel"/>
    <w:tmpl w:val="B7A239C6"/>
    <w:lvl w:ilvl="0" w:tplc="FFFFFFFF">
      <w:start w:val="1"/>
      <w:numFmt w:val="lowerLetter"/>
      <w:lvlText w:val="%1)"/>
      <w:lvlJc w:val="left"/>
      <w:pPr>
        <w:ind w:left="780" w:hanging="360"/>
      </w:p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0" w15:restartNumberingAfterBreak="0">
    <w:nsid w:val="5B74470F"/>
    <w:multiLevelType w:val="hybridMultilevel"/>
    <w:tmpl w:val="D30C0F24"/>
    <w:lvl w:ilvl="0" w:tplc="2F7CF3FA">
      <w:start w:val="1"/>
      <w:numFmt w:val="decimal"/>
      <w:lvlText w:val="%1."/>
      <w:lvlJc w:val="left"/>
      <w:pPr>
        <w:ind w:left="1264" w:hanging="364"/>
        <w:jc w:val="right"/>
      </w:pPr>
      <w:rPr>
        <w:rFonts w:hint="default"/>
        <w:spacing w:val="-1"/>
        <w:w w:val="88"/>
        <w:lang w:val="es-ES" w:eastAsia="en-US" w:bidi="ar-SA"/>
      </w:rPr>
    </w:lvl>
    <w:lvl w:ilvl="1" w:tplc="46AECFE0">
      <w:start w:val="1"/>
      <w:numFmt w:val="lowerLetter"/>
      <w:lvlText w:val="%2)"/>
      <w:lvlJc w:val="left"/>
      <w:pPr>
        <w:ind w:left="1259" w:hanging="358"/>
      </w:pPr>
      <w:rPr>
        <w:rFonts w:hint="default"/>
        <w:spacing w:val="-1"/>
        <w:w w:val="96"/>
        <w:lang w:val="es-ES" w:eastAsia="en-US" w:bidi="ar-SA"/>
      </w:rPr>
    </w:lvl>
    <w:lvl w:ilvl="2" w:tplc="57E0877E">
      <w:numFmt w:val="bullet"/>
      <w:lvlText w:val="•"/>
      <w:lvlJc w:val="left"/>
      <w:pPr>
        <w:ind w:left="2935" w:hanging="358"/>
      </w:pPr>
      <w:rPr>
        <w:rFonts w:hint="default"/>
        <w:lang w:val="es-ES" w:eastAsia="en-US" w:bidi="ar-SA"/>
      </w:rPr>
    </w:lvl>
    <w:lvl w:ilvl="3" w:tplc="534AC14E">
      <w:numFmt w:val="bullet"/>
      <w:lvlText w:val="•"/>
      <w:lvlJc w:val="left"/>
      <w:pPr>
        <w:ind w:left="3773" w:hanging="358"/>
      </w:pPr>
      <w:rPr>
        <w:rFonts w:hint="default"/>
        <w:lang w:val="es-ES" w:eastAsia="en-US" w:bidi="ar-SA"/>
      </w:rPr>
    </w:lvl>
    <w:lvl w:ilvl="4" w:tplc="3D64B262">
      <w:numFmt w:val="bullet"/>
      <w:lvlText w:val="•"/>
      <w:lvlJc w:val="left"/>
      <w:pPr>
        <w:ind w:left="4610" w:hanging="358"/>
      </w:pPr>
      <w:rPr>
        <w:rFonts w:hint="default"/>
        <w:lang w:val="es-ES" w:eastAsia="en-US" w:bidi="ar-SA"/>
      </w:rPr>
    </w:lvl>
    <w:lvl w:ilvl="5" w:tplc="D0CA83FC">
      <w:numFmt w:val="bullet"/>
      <w:lvlText w:val="•"/>
      <w:lvlJc w:val="left"/>
      <w:pPr>
        <w:ind w:left="5448" w:hanging="358"/>
      </w:pPr>
      <w:rPr>
        <w:rFonts w:hint="default"/>
        <w:lang w:val="es-ES" w:eastAsia="en-US" w:bidi="ar-SA"/>
      </w:rPr>
    </w:lvl>
    <w:lvl w:ilvl="6" w:tplc="DE227094">
      <w:numFmt w:val="bullet"/>
      <w:lvlText w:val="•"/>
      <w:lvlJc w:val="left"/>
      <w:pPr>
        <w:ind w:left="6286" w:hanging="358"/>
      </w:pPr>
      <w:rPr>
        <w:rFonts w:hint="default"/>
        <w:lang w:val="es-ES" w:eastAsia="en-US" w:bidi="ar-SA"/>
      </w:rPr>
    </w:lvl>
    <w:lvl w:ilvl="7" w:tplc="3C12CF1C">
      <w:numFmt w:val="bullet"/>
      <w:lvlText w:val="•"/>
      <w:lvlJc w:val="left"/>
      <w:pPr>
        <w:ind w:left="7123" w:hanging="358"/>
      </w:pPr>
      <w:rPr>
        <w:rFonts w:hint="default"/>
        <w:lang w:val="es-ES" w:eastAsia="en-US" w:bidi="ar-SA"/>
      </w:rPr>
    </w:lvl>
    <w:lvl w:ilvl="8" w:tplc="25045136">
      <w:numFmt w:val="bullet"/>
      <w:lvlText w:val="•"/>
      <w:lvlJc w:val="left"/>
      <w:pPr>
        <w:ind w:left="7961" w:hanging="358"/>
      </w:pPr>
      <w:rPr>
        <w:rFonts w:hint="default"/>
        <w:lang w:val="es-ES" w:eastAsia="en-US" w:bidi="ar-SA"/>
      </w:rPr>
    </w:lvl>
  </w:abstractNum>
  <w:abstractNum w:abstractNumId="41" w15:restartNumberingAfterBreak="0">
    <w:nsid w:val="60FB55B4"/>
    <w:multiLevelType w:val="hybridMultilevel"/>
    <w:tmpl w:val="8990F474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648F052E"/>
    <w:multiLevelType w:val="hybridMultilevel"/>
    <w:tmpl w:val="1CF8BE4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A010F5"/>
    <w:multiLevelType w:val="hybridMultilevel"/>
    <w:tmpl w:val="4120E5CC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67660C5B"/>
    <w:multiLevelType w:val="multilevel"/>
    <w:tmpl w:val="D13C77F6"/>
    <w:styleLink w:val="-"/>
    <w:lvl w:ilvl="0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000000"/>
      </w:rPr>
    </w:lvl>
    <w:lvl w:ilvl="1">
      <w:start w:val="1"/>
      <w:numFmt w:val="bullet"/>
      <w:lvlText w:val="*"/>
      <w:lvlJc w:val="left"/>
      <w:pPr>
        <w:tabs>
          <w:tab w:val="num" w:pos="851"/>
        </w:tabs>
        <w:ind w:left="851" w:hanging="284"/>
      </w:pPr>
      <w:rPr>
        <w:rFonts w:ascii="Comic Sans MS" w:hAnsi="Comic Sans MS" w:hint="default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000000"/>
      </w:rPr>
    </w:lvl>
    <w:lvl w:ilvl="3">
      <w:start w:val="1"/>
      <w:numFmt w:val="bullet"/>
      <w:lvlText w:val="•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68444432"/>
    <w:multiLevelType w:val="hybridMultilevel"/>
    <w:tmpl w:val="6562FC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C75577"/>
    <w:multiLevelType w:val="multilevel"/>
    <w:tmpl w:val="481E089E"/>
    <w:styleLink w:val="a-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907"/>
        </w:tabs>
        <w:ind w:left="907" w:hanging="34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num" w:pos="1134"/>
        </w:tabs>
        <w:ind w:left="1134" w:hanging="227"/>
      </w:pPr>
      <w:rPr>
        <w:rFonts w:ascii="Arial" w:hAnsi="Arial" w:hint="default"/>
      </w:rPr>
    </w:lvl>
    <w:lvl w:ilvl="3">
      <w:start w:val="1"/>
      <w:numFmt w:val="bullet"/>
      <w:lvlText w:val="*"/>
      <w:lvlJc w:val="left"/>
      <w:pPr>
        <w:tabs>
          <w:tab w:val="num" w:pos="1361"/>
        </w:tabs>
        <w:ind w:left="1361" w:hanging="227"/>
      </w:pPr>
      <w:rPr>
        <w:rFonts w:ascii="Arial" w:hAnsi="Arial" w:hint="default"/>
      </w:rPr>
    </w:lvl>
    <w:lvl w:ilvl="4">
      <w:start w:val="1"/>
      <w:numFmt w:val="none"/>
      <w:lvlText w:val="%5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none"/>
      <w:lvlText w:val="%6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none"/>
      <w:lvlText w:val="%9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7" w15:restartNumberingAfterBreak="0">
    <w:nsid w:val="78244778"/>
    <w:multiLevelType w:val="singleLevel"/>
    <w:tmpl w:val="231C4EDC"/>
    <w:lvl w:ilvl="0">
      <w:start w:val="14"/>
      <w:numFmt w:val="bullet"/>
      <w:lvlText w:val=""/>
      <w:lvlJc w:val="left"/>
      <w:pPr>
        <w:tabs>
          <w:tab w:val="num" w:pos="420"/>
        </w:tabs>
        <w:ind w:left="420" w:hanging="420"/>
      </w:pPr>
      <w:rPr>
        <w:rFonts w:ascii="Monotype Sorts" w:hAnsi="Monotype Sorts" w:hint="default"/>
        <w:sz w:val="28"/>
      </w:rPr>
    </w:lvl>
  </w:abstractNum>
  <w:num w:numId="1" w16cid:durableId="857963759">
    <w:abstractNumId w:val="46"/>
  </w:num>
  <w:num w:numId="2" w16cid:durableId="1057899061">
    <w:abstractNumId w:val="33"/>
  </w:num>
  <w:num w:numId="3" w16cid:durableId="1831293173">
    <w:abstractNumId w:val="7"/>
  </w:num>
  <w:num w:numId="4" w16cid:durableId="1945113219">
    <w:abstractNumId w:val="16"/>
  </w:num>
  <w:num w:numId="5" w16cid:durableId="1142772717">
    <w:abstractNumId w:val="5"/>
  </w:num>
  <w:num w:numId="6" w16cid:durableId="1480079325">
    <w:abstractNumId w:val="42"/>
  </w:num>
  <w:num w:numId="7" w16cid:durableId="1701784137">
    <w:abstractNumId w:val="36"/>
  </w:num>
  <w:num w:numId="8" w16cid:durableId="1334919078">
    <w:abstractNumId w:val="20"/>
  </w:num>
  <w:num w:numId="9" w16cid:durableId="2099252340">
    <w:abstractNumId w:val="41"/>
  </w:num>
  <w:num w:numId="10" w16cid:durableId="1361858556">
    <w:abstractNumId w:val="3"/>
  </w:num>
  <w:num w:numId="11" w16cid:durableId="89008646">
    <w:abstractNumId w:val="30"/>
  </w:num>
  <w:num w:numId="12" w16cid:durableId="1339968083">
    <w:abstractNumId w:val="26"/>
  </w:num>
  <w:num w:numId="13" w16cid:durableId="611327682">
    <w:abstractNumId w:val="47"/>
  </w:num>
  <w:num w:numId="14" w16cid:durableId="1275407432">
    <w:abstractNumId w:val="18"/>
  </w:num>
  <w:num w:numId="15" w16cid:durableId="1546210593">
    <w:abstractNumId w:val="19"/>
  </w:num>
  <w:num w:numId="16" w16cid:durableId="1209492512">
    <w:abstractNumId w:val="15"/>
  </w:num>
  <w:num w:numId="17" w16cid:durableId="2129004073">
    <w:abstractNumId w:val="31"/>
  </w:num>
  <w:num w:numId="18" w16cid:durableId="480851066">
    <w:abstractNumId w:val="43"/>
  </w:num>
  <w:num w:numId="19" w16cid:durableId="882523838">
    <w:abstractNumId w:val="14"/>
  </w:num>
  <w:num w:numId="20" w16cid:durableId="2110200858">
    <w:abstractNumId w:val="32"/>
  </w:num>
  <w:num w:numId="21" w16cid:durableId="1282613878">
    <w:abstractNumId w:val="12"/>
  </w:num>
  <w:num w:numId="22" w16cid:durableId="122777471">
    <w:abstractNumId w:val="8"/>
  </w:num>
  <w:num w:numId="23" w16cid:durableId="110437507">
    <w:abstractNumId w:val="27"/>
  </w:num>
  <w:num w:numId="24" w16cid:durableId="1409959592">
    <w:abstractNumId w:val="11"/>
  </w:num>
  <w:num w:numId="25" w16cid:durableId="1812407935">
    <w:abstractNumId w:val="17"/>
  </w:num>
  <w:num w:numId="26" w16cid:durableId="1061293237">
    <w:abstractNumId w:val="35"/>
  </w:num>
  <w:num w:numId="27" w16cid:durableId="1712219251">
    <w:abstractNumId w:val="10"/>
  </w:num>
  <w:num w:numId="28" w16cid:durableId="1932352510">
    <w:abstractNumId w:val="29"/>
  </w:num>
  <w:num w:numId="29" w16cid:durableId="1080446236">
    <w:abstractNumId w:val="22"/>
  </w:num>
  <w:num w:numId="30" w16cid:durableId="1493568286">
    <w:abstractNumId w:val="13"/>
  </w:num>
  <w:num w:numId="31" w16cid:durableId="123548373">
    <w:abstractNumId w:val="2"/>
  </w:num>
  <w:num w:numId="32" w16cid:durableId="524561012">
    <w:abstractNumId w:val="39"/>
  </w:num>
  <w:num w:numId="33" w16cid:durableId="1410344269">
    <w:abstractNumId w:val="23"/>
  </w:num>
  <w:num w:numId="34" w16cid:durableId="2056927576">
    <w:abstractNumId w:val="34"/>
  </w:num>
  <w:num w:numId="35" w16cid:durableId="1634096721">
    <w:abstractNumId w:val="37"/>
  </w:num>
  <w:num w:numId="36" w16cid:durableId="934827656">
    <w:abstractNumId w:val="4"/>
  </w:num>
  <w:num w:numId="37" w16cid:durableId="1382708016">
    <w:abstractNumId w:val="21"/>
  </w:num>
  <w:num w:numId="38" w16cid:durableId="1352684294">
    <w:abstractNumId w:val="44"/>
  </w:num>
  <w:num w:numId="39" w16cid:durableId="2111194411">
    <w:abstractNumId w:val="38"/>
  </w:num>
  <w:num w:numId="40" w16cid:durableId="7100902">
    <w:abstractNumId w:val="0"/>
  </w:num>
  <w:num w:numId="41" w16cid:durableId="1853109247">
    <w:abstractNumId w:val="9"/>
  </w:num>
  <w:num w:numId="42" w16cid:durableId="1390614575">
    <w:abstractNumId w:val="6"/>
  </w:num>
  <w:num w:numId="43" w16cid:durableId="1163621354">
    <w:abstractNumId w:val="40"/>
  </w:num>
  <w:num w:numId="44" w16cid:durableId="900870524">
    <w:abstractNumId w:val="45"/>
  </w:num>
  <w:num w:numId="45" w16cid:durableId="334387341">
    <w:abstractNumId w:val="1"/>
  </w:num>
  <w:num w:numId="46" w16cid:durableId="603390351">
    <w:abstractNumId w:val="25"/>
  </w:num>
  <w:num w:numId="47" w16cid:durableId="220678071">
    <w:abstractNumId w:val="28"/>
  </w:num>
  <w:num w:numId="48" w16cid:durableId="1601138274">
    <w:abstractNumId w:val="24"/>
  </w:num>
  <w:num w:numId="49" w16cid:durableId="1577855836">
    <w:abstractNumId w:val="4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GB" w:vendorID="64" w:dllVersion="6" w:nlCheck="1" w:checkStyle="1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673"/>
    <w:rsid w:val="00005F00"/>
    <w:rsid w:val="00006EEB"/>
    <w:rsid w:val="000106ED"/>
    <w:rsid w:val="00011604"/>
    <w:rsid w:val="00011D74"/>
    <w:rsid w:val="00014CAF"/>
    <w:rsid w:val="00014FAC"/>
    <w:rsid w:val="000219CA"/>
    <w:rsid w:val="00021BEB"/>
    <w:rsid w:val="000270F3"/>
    <w:rsid w:val="00033772"/>
    <w:rsid w:val="000342CD"/>
    <w:rsid w:val="00036CA0"/>
    <w:rsid w:val="00040A5C"/>
    <w:rsid w:val="00040D6F"/>
    <w:rsid w:val="00041B7F"/>
    <w:rsid w:val="00043913"/>
    <w:rsid w:val="00045E12"/>
    <w:rsid w:val="000460A0"/>
    <w:rsid w:val="00046199"/>
    <w:rsid w:val="00046ECE"/>
    <w:rsid w:val="00046F44"/>
    <w:rsid w:val="00050499"/>
    <w:rsid w:val="0005190C"/>
    <w:rsid w:val="00052A4D"/>
    <w:rsid w:val="00055D4A"/>
    <w:rsid w:val="000619CF"/>
    <w:rsid w:val="00064B35"/>
    <w:rsid w:val="00064E3C"/>
    <w:rsid w:val="00064EB0"/>
    <w:rsid w:val="00065990"/>
    <w:rsid w:val="000662BA"/>
    <w:rsid w:val="00066406"/>
    <w:rsid w:val="0006640F"/>
    <w:rsid w:val="00066477"/>
    <w:rsid w:val="0007046A"/>
    <w:rsid w:val="00070FCB"/>
    <w:rsid w:val="00075E17"/>
    <w:rsid w:val="000772A4"/>
    <w:rsid w:val="000773A0"/>
    <w:rsid w:val="00080BF1"/>
    <w:rsid w:val="00080CA4"/>
    <w:rsid w:val="0008181E"/>
    <w:rsid w:val="000902F5"/>
    <w:rsid w:val="00090E6F"/>
    <w:rsid w:val="00090F0F"/>
    <w:rsid w:val="00097A2E"/>
    <w:rsid w:val="000A5B4A"/>
    <w:rsid w:val="000A6CDF"/>
    <w:rsid w:val="000A6F06"/>
    <w:rsid w:val="000B129C"/>
    <w:rsid w:val="000B1DB5"/>
    <w:rsid w:val="000B36E7"/>
    <w:rsid w:val="000B3B94"/>
    <w:rsid w:val="000B43AF"/>
    <w:rsid w:val="000B4BBC"/>
    <w:rsid w:val="000B5572"/>
    <w:rsid w:val="000B5E72"/>
    <w:rsid w:val="000C2EA9"/>
    <w:rsid w:val="000C3B5F"/>
    <w:rsid w:val="000C4BFF"/>
    <w:rsid w:val="000C4F94"/>
    <w:rsid w:val="000C5661"/>
    <w:rsid w:val="000C6F0F"/>
    <w:rsid w:val="000D0951"/>
    <w:rsid w:val="000D1AA5"/>
    <w:rsid w:val="000D3165"/>
    <w:rsid w:val="000D4598"/>
    <w:rsid w:val="000D5B92"/>
    <w:rsid w:val="000D687F"/>
    <w:rsid w:val="000D6D38"/>
    <w:rsid w:val="000F095C"/>
    <w:rsid w:val="000F0E35"/>
    <w:rsid w:val="000F2D60"/>
    <w:rsid w:val="000F2E9B"/>
    <w:rsid w:val="000F4673"/>
    <w:rsid w:val="000F6FB2"/>
    <w:rsid w:val="000F7D10"/>
    <w:rsid w:val="001004FB"/>
    <w:rsid w:val="00101CF0"/>
    <w:rsid w:val="00102071"/>
    <w:rsid w:val="00102506"/>
    <w:rsid w:val="001027D3"/>
    <w:rsid w:val="001060C3"/>
    <w:rsid w:val="0010708A"/>
    <w:rsid w:val="00107108"/>
    <w:rsid w:val="00107759"/>
    <w:rsid w:val="00107D5A"/>
    <w:rsid w:val="00112518"/>
    <w:rsid w:val="0011520C"/>
    <w:rsid w:val="001159BD"/>
    <w:rsid w:val="00115B7D"/>
    <w:rsid w:val="001161AE"/>
    <w:rsid w:val="0011688B"/>
    <w:rsid w:val="001170C0"/>
    <w:rsid w:val="00117484"/>
    <w:rsid w:val="00120B51"/>
    <w:rsid w:val="00122C80"/>
    <w:rsid w:val="00122D67"/>
    <w:rsid w:val="00124160"/>
    <w:rsid w:val="001245C9"/>
    <w:rsid w:val="00130597"/>
    <w:rsid w:val="001307B4"/>
    <w:rsid w:val="00130BFF"/>
    <w:rsid w:val="00131B32"/>
    <w:rsid w:val="00131B4D"/>
    <w:rsid w:val="00131B63"/>
    <w:rsid w:val="00132F88"/>
    <w:rsid w:val="00133FB6"/>
    <w:rsid w:val="001347C7"/>
    <w:rsid w:val="00134962"/>
    <w:rsid w:val="00135443"/>
    <w:rsid w:val="001371FB"/>
    <w:rsid w:val="00141212"/>
    <w:rsid w:val="0014176C"/>
    <w:rsid w:val="00142D15"/>
    <w:rsid w:val="0014399B"/>
    <w:rsid w:val="001448DF"/>
    <w:rsid w:val="00145B0C"/>
    <w:rsid w:val="00146578"/>
    <w:rsid w:val="00146C16"/>
    <w:rsid w:val="001472C4"/>
    <w:rsid w:val="00150F64"/>
    <w:rsid w:val="00151664"/>
    <w:rsid w:val="00151930"/>
    <w:rsid w:val="00154362"/>
    <w:rsid w:val="001575DC"/>
    <w:rsid w:val="001611E3"/>
    <w:rsid w:val="00161248"/>
    <w:rsid w:val="001639F2"/>
    <w:rsid w:val="00164961"/>
    <w:rsid w:val="00164C86"/>
    <w:rsid w:val="001719ED"/>
    <w:rsid w:val="0017256D"/>
    <w:rsid w:val="00174F1A"/>
    <w:rsid w:val="0017747D"/>
    <w:rsid w:val="00177ECC"/>
    <w:rsid w:val="00180E2C"/>
    <w:rsid w:val="00181583"/>
    <w:rsid w:val="00187104"/>
    <w:rsid w:val="00187BF3"/>
    <w:rsid w:val="00187F61"/>
    <w:rsid w:val="00190362"/>
    <w:rsid w:val="0019057F"/>
    <w:rsid w:val="00192016"/>
    <w:rsid w:val="001940F2"/>
    <w:rsid w:val="001947FD"/>
    <w:rsid w:val="00194BB2"/>
    <w:rsid w:val="0019696E"/>
    <w:rsid w:val="00196CDD"/>
    <w:rsid w:val="00197450"/>
    <w:rsid w:val="00197966"/>
    <w:rsid w:val="00197A3A"/>
    <w:rsid w:val="001A2ECB"/>
    <w:rsid w:val="001A3A95"/>
    <w:rsid w:val="001A63E8"/>
    <w:rsid w:val="001B0DF5"/>
    <w:rsid w:val="001B3A74"/>
    <w:rsid w:val="001B5253"/>
    <w:rsid w:val="001B770C"/>
    <w:rsid w:val="001C0A17"/>
    <w:rsid w:val="001C0FA9"/>
    <w:rsid w:val="001C20C0"/>
    <w:rsid w:val="001C2224"/>
    <w:rsid w:val="001C4452"/>
    <w:rsid w:val="001C525F"/>
    <w:rsid w:val="001C632A"/>
    <w:rsid w:val="001D4659"/>
    <w:rsid w:val="001D4C5A"/>
    <w:rsid w:val="001D74B4"/>
    <w:rsid w:val="001E040D"/>
    <w:rsid w:val="001E06C7"/>
    <w:rsid w:val="001E0C9C"/>
    <w:rsid w:val="001E1B4E"/>
    <w:rsid w:val="001E1E1D"/>
    <w:rsid w:val="001E20A5"/>
    <w:rsid w:val="001E357E"/>
    <w:rsid w:val="001E5422"/>
    <w:rsid w:val="001E5A6A"/>
    <w:rsid w:val="001E63B8"/>
    <w:rsid w:val="001E657D"/>
    <w:rsid w:val="001E793A"/>
    <w:rsid w:val="001F2B06"/>
    <w:rsid w:val="001F52AE"/>
    <w:rsid w:val="001F680A"/>
    <w:rsid w:val="001F7611"/>
    <w:rsid w:val="00202428"/>
    <w:rsid w:val="00203690"/>
    <w:rsid w:val="0020403D"/>
    <w:rsid w:val="002050E3"/>
    <w:rsid w:val="00205261"/>
    <w:rsid w:val="00206577"/>
    <w:rsid w:val="002077B8"/>
    <w:rsid w:val="002077E7"/>
    <w:rsid w:val="00210982"/>
    <w:rsid w:val="00212F6C"/>
    <w:rsid w:val="0021412A"/>
    <w:rsid w:val="00214A71"/>
    <w:rsid w:val="00215467"/>
    <w:rsid w:val="002218CC"/>
    <w:rsid w:val="002228CF"/>
    <w:rsid w:val="0022334E"/>
    <w:rsid w:val="002257F6"/>
    <w:rsid w:val="00226F93"/>
    <w:rsid w:val="00232FAB"/>
    <w:rsid w:val="00236C7B"/>
    <w:rsid w:val="0023707D"/>
    <w:rsid w:val="002412C3"/>
    <w:rsid w:val="0024241C"/>
    <w:rsid w:val="00243F6D"/>
    <w:rsid w:val="00245AC4"/>
    <w:rsid w:val="00246013"/>
    <w:rsid w:val="00247932"/>
    <w:rsid w:val="00247A5C"/>
    <w:rsid w:val="00247C42"/>
    <w:rsid w:val="00247D40"/>
    <w:rsid w:val="002502B5"/>
    <w:rsid w:val="00250611"/>
    <w:rsid w:val="00250836"/>
    <w:rsid w:val="00251E8C"/>
    <w:rsid w:val="00253750"/>
    <w:rsid w:val="00254A37"/>
    <w:rsid w:val="00254F6B"/>
    <w:rsid w:val="00255461"/>
    <w:rsid w:val="0025671F"/>
    <w:rsid w:val="0026141F"/>
    <w:rsid w:val="00261EA5"/>
    <w:rsid w:val="00262839"/>
    <w:rsid w:val="00262BD6"/>
    <w:rsid w:val="002634B2"/>
    <w:rsid w:val="00265F40"/>
    <w:rsid w:val="002665AD"/>
    <w:rsid w:val="00266B61"/>
    <w:rsid w:val="00266F50"/>
    <w:rsid w:val="00270309"/>
    <w:rsid w:val="0027031B"/>
    <w:rsid w:val="00271604"/>
    <w:rsid w:val="002717C2"/>
    <w:rsid w:val="002742C8"/>
    <w:rsid w:val="00274CBA"/>
    <w:rsid w:val="002757F1"/>
    <w:rsid w:val="00276615"/>
    <w:rsid w:val="00276A60"/>
    <w:rsid w:val="00276A74"/>
    <w:rsid w:val="00277D1B"/>
    <w:rsid w:val="002815E3"/>
    <w:rsid w:val="00283124"/>
    <w:rsid w:val="00283CDD"/>
    <w:rsid w:val="002860B2"/>
    <w:rsid w:val="00286679"/>
    <w:rsid w:val="00290A01"/>
    <w:rsid w:val="00291CC5"/>
    <w:rsid w:val="002940A4"/>
    <w:rsid w:val="0029493B"/>
    <w:rsid w:val="0029609F"/>
    <w:rsid w:val="002A0EF5"/>
    <w:rsid w:val="002A112F"/>
    <w:rsid w:val="002A1D55"/>
    <w:rsid w:val="002A49B1"/>
    <w:rsid w:val="002A540C"/>
    <w:rsid w:val="002A5F17"/>
    <w:rsid w:val="002A5FFD"/>
    <w:rsid w:val="002A77C4"/>
    <w:rsid w:val="002B13DC"/>
    <w:rsid w:val="002B17DF"/>
    <w:rsid w:val="002B46BD"/>
    <w:rsid w:val="002B4E41"/>
    <w:rsid w:val="002B71A2"/>
    <w:rsid w:val="002C16F1"/>
    <w:rsid w:val="002C2FEA"/>
    <w:rsid w:val="002C3DAB"/>
    <w:rsid w:val="002C4B03"/>
    <w:rsid w:val="002C4C9E"/>
    <w:rsid w:val="002C5758"/>
    <w:rsid w:val="002C6783"/>
    <w:rsid w:val="002C7252"/>
    <w:rsid w:val="002C7F91"/>
    <w:rsid w:val="002D3F56"/>
    <w:rsid w:val="002D4616"/>
    <w:rsid w:val="002D6134"/>
    <w:rsid w:val="002D6E82"/>
    <w:rsid w:val="002D753A"/>
    <w:rsid w:val="002E03F2"/>
    <w:rsid w:val="002E1426"/>
    <w:rsid w:val="002E1FE4"/>
    <w:rsid w:val="002E46C4"/>
    <w:rsid w:val="002E5E69"/>
    <w:rsid w:val="002E761B"/>
    <w:rsid w:val="002F0D3C"/>
    <w:rsid w:val="002F18BF"/>
    <w:rsid w:val="002F1B37"/>
    <w:rsid w:val="002F25EC"/>
    <w:rsid w:val="002F3BF2"/>
    <w:rsid w:val="002F441B"/>
    <w:rsid w:val="002F78C3"/>
    <w:rsid w:val="00300FC7"/>
    <w:rsid w:val="003046FB"/>
    <w:rsid w:val="0030513A"/>
    <w:rsid w:val="00306CA3"/>
    <w:rsid w:val="0031048F"/>
    <w:rsid w:val="0031092C"/>
    <w:rsid w:val="0031314A"/>
    <w:rsid w:val="00313203"/>
    <w:rsid w:val="003132C0"/>
    <w:rsid w:val="00313D1B"/>
    <w:rsid w:val="00314307"/>
    <w:rsid w:val="00315611"/>
    <w:rsid w:val="003159F3"/>
    <w:rsid w:val="00316E4E"/>
    <w:rsid w:val="003179AC"/>
    <w:rsid w:val="00317AEA"/>
    <w:rsid w:val="00320C04"/>
    <w:rsid w:val="0032459E"/>
    <w:rsid w:val="003252E4"/>
    <w:rsid w:val="00325627"/>
    <w:rsid w:val="00325CAF"/>
    <w:rsid w:val="003270E1"/>
    <w:rsid w:val="0032729E"/>
    <w:rsid w:val="003274AC"/>
    <w:rsid w:val="0033042B"/>
    <w:rsid w:val="00332D00"/>
    <w:rsid w:val="00332F22"/>
    <w:rsid w:val="0033404F"/>
    <w:rsid w:val="00334B6B"/>
    <w:rsid w:val="003352DA"/>
    <w:rsid w:val="003403B6"/>
    <w:rsid w:val="00341193"/>
    <w:rsid w:val="00342086"/>
    <w:rsid w:val="0034650D"/>
    <w:rsid w:val="003479FB"/>
    <w:rsid w:val="00347F79"/>
    <w:rsid w:val="00350650"/>
    <w:rsid w:val="0035197C"/>
    <w:rsid w:val="003529BE"/>
    <w:rsid w:val="00353BDF"/>
    <w:rsid w:val="003548B4"/>
    <w:rsid w:val="003553D5"/>
    <w:rsid w:val="003603A6"/>
    <w:rsid w:val="003609B4"/>
    <w:rsid w:val="00361341"/>
    <w:rsid w:val="00362360"/>
    <w:rsid w:val="00363D92"/>
    <w:rsid w:val="003644DD"/>
    <w:rsid w:val="003669F3"/>
    <w:rsid w:val="00366DDA"/>
    <w:rsid w:val="00370DCA"/>
    <w:rsid w:val="00371B9B"/>
    <w:rsid w:val="00372BBF"/>
    <w:rsid w:val="0037429F"/>
    <w:rsid w:val="00375B77"/>
    <w:rsid w:val="0037658F"/>
    <w:rsid w:val="003827C2"/>
    <w:rsid w:val="00382F8E"/>
    <w:rsid w:val="00385C74"/>
    <w:rsid w:val="00392227"/>
    <w:rsid w:val="00392949"/>
    <w:rsid w:val="00393608"/>
    <w:rsid w:val="00393C8A"/>
    <w:rsid w:val="00393CCB"/>
    <w:rsid w:val="0039490D"/>
    <w:rsid w:val="00395B19"/>
    <w:rsid w:val="003A08CE"/>
    <w:rsid w:val="003A51C1"/>
    <w:rsid w:val="003A5D05"/>
    <w:rsid w:val="003A6441"/>
    <w:rsid w:val="003B148F"/>
    <w:rsid w:val="003B1B1B"/>
    <w:rsid w:val="003B3333"/>
    <w:rsid w:val="003B42D1"/>
    <w:rsid w:val="003B43D4"/>
    <w:rsid w:val="003B4884"/>
    <w:rsid w:val="003B4F35"/>
    <w:rsid w:val="003B503B"/>
    <w:rsid w:val="003B627B"/>
    <w:rsid w:val="003C04B2"/>
    <w:rsid w:val="003C16D2"/>
    <w:rsid w:val="003C510B"/>
    <w:rsid w:val="003C5370"/>
    <w:rsid w:val="003C5C3B"/>
    <w:rsid w:val="003D04AA"/>
    <w:rsid w:val="003D0B1D"/>
    <w:rsid w:val="003D1991"/>
    <w:rsid w:val="003D2344"/>
    <w:rsid w:val="003D3D30"/>
    <w:rsid w:val="003E024A"/>
    <w:rsid w:val="003E22BA"/>
    <w:rsid w:val="003E28A7"/>
    <w:rsid w:val="003E2BDD"/>
    <w:rsid w:val="003E33C0"/>
    <w:rsid w:val="003E39E9"/>
    <w:rsid w:val="003E3A74"/>
    <w:rsid w:val="003E51DE"/>
    <w:rsid w:val="003E62CD"/>
    <w:rsid w:val="003E6388"/>
    <w:rsid w:val="003E7A1B"/>
    <w:rsid w:val="003E7A2C"/>
    <w:rsid w:val="003F2408"/>
    <w:rsid w:val="003F250E"/>
    <w:rsid w:val="003F2AC3"/>
    <w:rsid w:val="003F35B5"/>
    <w:rsid w:val="003F36BD"/>
    <w:rsid w:val="003F3826"/>
    <w:rsid w:val="003F4E93"/>
    <w:rsid w:val="003F5D0C"/>
    <w:rsid w:val="003F660E"/>
    <w:rsid w:val="003F685D"/>
    <w:rsid w:val="0040263C"/>
    <w:rsid w:val="00403AB3"/>
    <w:rsid w:val="00404FAA"/>
    <w:rsid w:val="00405200"/>
    <w:rsid w:val="0041085D"/>
    <w:rsid w:val="004108A9"/>
    <w:rsid w:val="00410B25"/>
    <w:rsid w:val="00410BC1"/>
    <w:rsid w:val="0041125F"/>
    <w:rsid w:val="004122C5"/>
    <w:rsid w:val="00413E22"/>
    <w:rsid w:val="004147DB"/>
    <w:rsid w:val="0041785C"/>
    <w:rsid w:val="0042275A"/>
    <w:rsid w:val="0042342D"/>
    <w:rsid w:val="00423AC9"/>
    <w:rsid w:val="00424014"/>
    <w:rsid w:val="00424A7B"/>
    <w:rsid w:val="00424AD1"/>
    <w:rsid w:val="0042719B"/>
    <w:rsid w:val="00427D11"/>
    <w:rsid w:val="0043152A"/>
    <w:rsid w:val="00431D4C"/>
    <w:rsid w:val="00431FFE"/>
    <w:rsid w:val="00433E5A"/>
    <w:rsid w:val="0043741C"/>
    <w:rsid w:val="00437EFD"/>
    <w:rsid w:val="0044096F"/>
    <w:rsid w:val="00440B34"/>
    <w:rsid w:val="00440CED"/>
    <w:rsid w:val="00441FFC"/>
    <w:rsid w:val="00443810"/>
    <w:rsid w:val="00444458"/>
    <w:rsid w:val="004471A6"/>
    <w:rsid w:val="00450F86"/>
    <w:rsid w:val="00452CE5"/>
    <w:rsid w:val="00455277"/>
    <w:rsid w:val="00455C55"/>
    <w:rsid w:val="004614F4"/>
    <w:rsid w:val="00462F85"/>
    <w:rsid w:val="004630FE"/>
    <w:rsid w:val="00463152"/>
    <w:rsid w:val="004634F7"/>
    <w:rsid w:val="00463BA0"/>
    <w:rsid w:val="00465628"/>
    <w:rsid w:val="004663A5"/>
    <w:rsid w:val="004719DF"/>
    <w:rsid w:val="00473C7E"/>
    <w:rsid w:val="004743A6"/>
    <w:rsid w:val="00476560"/>
    <w:rsid w:val="00477208"/>
    <w:rsid w:val="00477BB2"/>
    <w:rsid w:val="0048038E"/>
    <w:rsid w:val="0048092A"/>
    <w:rsid w:val="004818FC"/>
    <w:rsid w:val="00483917"/>
    <w:rsid w:val="00484D0C"/>
    <w:rsid w:val="00484E6D"/>
    <w:rsid w:val="00485AB7"/>
    <w:rsid w:val="0049261D"/>
    <w:rsid w:val="00493103"/>
    <w:rsid w:val="0049476F"/>
    <w:rsid w:val="004976AA"/>
    <w:rsid w:val="004A1DF7"/>
    <w:rsid w:val="004A324A"/>
    <w:rsid w:val="004A3CB9"/>
    <w:rsid w:val="004A3E9F"/>
    <w:rsid w:val="004A619E"/>
    <w:rsid w:val="004B2D79"/>
    <w:rsid w:val="004B2DE9"/>
    <w:rsid w:val="004B3509"/>
    <w:rsid w:val="004B42CA"/>
    <w:rsid w:val="004B4725"/>
    <w:rsid w:val="004B539E"/>
    <w:rsid w:val="004B5B3D"/>
    <w:rsid w:val="004B6812"/>
    <w:rsid w:val="004B7BA5"/>
    <w:rsid w:val="004C15B8"/>
    <w:rsid w:val="004C1DCF"/>
    <w:rsid w:val="004C2FCD"/>
    <w:rsid w:val="004C46A6"/>
    <w:rsid w:val="004C4ADB"/>
    <w:rsid w:val="004C65B5"/>
    <w:rsid w:val="004C743D"/>
    <w:rsid w:val="004D0E06"/>
    <w:rsid w:val="004D31DD"/>
    <w:rsid w:val="004D3C84"/>
    <w:rsid w:val="004D5D1C"/>
    <w:rsid w:val="004D6753"/>
    <w:rsid w:val="004E1F0F"/>
    <w:rsid w:val="004E28C6"/>
    <w:rsid w:val="004E502C"/>
    <w:rsid w:val="004E5C45"/>
    <w:rsid w:val="004F1F2A"/>
    <w:rsid w:val="004F3DBB"/>
    <w:rsid w:val="004F3F7F"/>
    <w:rsid w:val="004F45C7"/>
    <w:rsid w:val="004F543B"/>
    <w:rsid w:val="004F6200"/>
    <w:rsid w:val="004F681A"/>
    <w:rsid w:val="005004C2"/>
    <w:rsid w:val="00502403"/>
    <w:rsid w:val="005029C7"/>
    <w:rsid w:val="00502D87"/>
    <w:rsid w:val="00504C69"/>
    <w:rsid w:val="005059CF"/>
    <w:rsid w:val="00506589"/>
    <w:rsid w:val="0051026A"/>
    <w:rsid w:val="00512AB7"/>
    <w:rsid w:val="00514599"/>
    <w:rsid w:val="00514C67"/>
    <w:rsid w:val="00516343"/>
    <w:rsid w:val="005179E5"/>
    <w:rsid w:val="005206B5"/>
    <w:rsid w:val="00521F1B"/>
    <w:rsid w:val="00522A6D"/>
    <w:rsid w:val="005235F7"/>
    <w:rsid w:val="00524E62"/>
    <w:rsid w:val="00526263"/>
    <w:rsid w:val="005303D4"/>
    <w:rsid w:val="005309DA"/>
    <w:rsid w:val="00530FC9"/>
    <w:rsid w:val="00531462"/>
    <w:rsid w:val="00531F18"/>
    <w:rsid w:val="005347B8"/>
    <w:rsid w:val="005353AA"/>
    <w:rsid w:val="00540C42"/>
    <w:rsid w:val="005426A9"/>
    <w:rsid w:val="00543E58"/>
    <w:rsid w:val="00547657"/>
    <w:rsid w:val="00551AE3"/>
    <w:rsid w:val="0055225A"/>
    <w:rsid w:val="005550DA"/>
    <w:rsid w:val="00555100"/>
    <w:rsid w:val="00555C60"/>
    <w:rsid w:val="00556F68"/>
    <w:rsid w:val="005575A4"/>
    <w:rsid w:val="00560484"/>
    <w:rsid w:val="00561641"/>
    <w:rsid w:val="005661D2"/>
    <w:rsid w:val="0057062A"/>
    <w:rsid w:val="00570A8C"/>
    <w:rsid w:val="00571BBA"/>
    <w:rsid w:val="00573C77"/>
    <w:rsid w:val="005747AB"/>
    <w:rsid w:val="00574FA1"/>
    <w:rsid w:val="00577313"/>
    <w:rsid w:val="00580048"/>
    <w:rsid w:val="0058056D"/>
    <w:rsid w:val="005833FC"/>
    <w:rsid w:val="00584B99"/>
    <w:rsid w:val="00590926"/>
    <w:rsid w:val="005935F5"/>
    <w:rsid w:val="005966DE"/>
    <w:rsid w:val="00597EB3"/>
    <w:rsid w:val="005A01BD"/>
    <w:rsid w:val="005A1B2E"/>
    <w:rsid w:val="005A2932"/>
    <w:rsid w:val="005A2A38"/>
    <w:rsid w:val="005A3F9E"/>
    <w:rsid w:val="005A725F"/>
    <w:rsid w:val="005B0C54"/>
    <w:rsid w:val="005B1CC2"/>
    <w:rsid w:val="005B6C1D"/>
    <w:rsid w:val="005B71A4"/>
    <w:rsid w:val="005B79A7"/>
    <w:rsid w:val="005C0313"/>
    <w:rsid w:val="005C141F"/>
    <w:rsid w:val="005C3076"/>
    <w:rsid w:val="005D089B"/>
    <w:rsid w:val="005D0E0C"/>
    <w:rsid w:val="005D307E"/>
    <w:rsid w:val="005D666E"/>
    <w:rsid w:val="005D6D94"/>
    <w:rsid w:val="005D7748"/>
    <w:rsid w:val="005D7864"/>
    <w:rsid w:val="005E1A24"/>
    <w:rsid w:val="005F030E"/>
    <w:rsid w:val="005F066A"/>
    <w:rsid w:val="005F0B09"/>
    <w:rsid w:val="005F1625"/>
    <w:rsid w:val="005F354D"/>
    <w:rsid w:val="005F4A20"/>
    <w:rsid w:val="005F613E"/>
    <w:rsid w:val="005F7CB9"/>
    <w:rsid w:val="00601893"/>
    <w:rsid w:val="00602615"/>
    <w:rsid w:val="0060403D"/>
    <w:rsid w:val="00605A1B"/>
    <w:rsid w:val="00606256"/>
    <w:rsid w:val="00610352"/>
    <w:rsid w:val="006122B9"/>
    <w:rsid w:val="006129A3"/>
    <w:rsid w:val="006131B0"/>
    <w:rsid w:val="006133B7"/>
    <w:rsid w:val="00613559"/>
    <w:rsid w:val="00613794"/>
    <w:rsid w:val="00622E35"/>
    <w:rsid w:val="006248B4"/>
    <w:rsid w:val="006251CA"/>
    <w:rsid w:val="00626F3E"/>
    <w:rsid w:val="00630897"/>
    <w:rsid w:val="00632B2E"/>
    <w:rsid w:val="006332A3"/>
    <w:rsid w:val="00634528"/>
    <w:rsid w:val="00635686"/>
    <w:rsid w:val="0063642D"/>
    <w:rsid w:val="00641006"/>
    <w:rsid w:val="00641B6A"/>
    <w:rsid w:val="00642B47"/>
    <w:rsid w:val="006439B6"/>
    <w:rsid w:val="00643F21"/>
    <w:rsid w:val="0064631A"/>
    <w:rsid w:val="00646776"/>
    <w:rsid w:val="006477D3"/>
    <w:rsid w:val="00650D6B"/>
    <w:rsid w:val="006519D9"/>
    <w:rsid w:val="00653F78"/>
    <w:rsid w:val="006554E3"/>
    <w:rsid w:val="0065791F"/>
    <w:rsid w:val="006625D1"/>
    <w:rsid w:val="00662FDE"/>
    <w:rsid w:val="00663D24"/>
    <w:rsid w:val="00665D49"/>
    <w:rsid w:val="00665E91"/>
    <w:rsid w:val="00667C0F"/>
    <w:rsid w:val="00667C6A"/>
    <w:rsid w:val="00670347"/>
    <w:rsid w:val="006708A9"/>
    <w:rsid w:val="0067343D"/>
    <w:rsid w:val="006769B7"/>
    <w:rsid w:val="00680635"/>
    <w:rsid w:val="006818B0"/>
    <w:rsid w:val="0068288D"/>
    <w:rsid w:val="006830B2"/>
    <w:rsid w:val="00683A9F"/>
    <w:rsid w:val="00683CE1"/>
    <w:rsid w:val="00684045"/>
    <w:rsid w:val="00684A20"/>
    <w:rsid w:val="00684EA5"/>
    <w:rsid w:val="0068547F"/>
    <w:rsid w:val="006878E5"/>
    <w:rsid w:val="00687D4A"/>
    <w:rsid w:val="00691C8D"/>
    <w:rsid w:val="00693600"/>
    <w:rsid w:val="00693C15"/>
    <w:rsid w:val="006949D9"/>
    <w:rsid w:val="0069623A"/>
    <w:rsid w:val="00696720"/>
    <w:rsid w:val="006A23DA"/>
    <w:rsid w:val="006A2DC4"/>
    <w:rsid w:val="006A6103"/>
    <w:rsid w:val="006A6AED"/>
    <w:rsid w:val="006A7F90"/>
    <w:rsid w:val="006B0A48"/>
    <w:rsid w:val="006B1785"/>
    <w:rsid w:val="006B4B43"/>
    <w:rsid w:val="006B4E61"/>
    <w:rsid w:val="006B5E06"/>
    <w:rsid w:val="006B7CF2"/>
    <w:rsid w:val="006C06BF"/>
    <w:rsid w:val="006C3834"/>
    <w:rsid w:val="006C446E"/>
    <w:rsid w:val="006C5880"/>
    <w:rsid w:val="006C681E"/>
    <w:rsid w:val="006C6D67"/>
    <w:rsid w:val="006D0386"/>
    <w:rsid w:val="006D07A5"/>
    <w:rsid w:val="006D1A71"/>
    <w:rsid w:val="006D2210"/>
    <w:rsid w:val="006D306B"/>
    <w:rsid w:val="006D4984"/>
    <w:rsid w:val="006D62BC"/>
    <w:rsid w:val="006D6DD3"/>
    <w:rsid w:val="006D707C"/>
    <w:rsid w:val="006E0F27"/>
    <w:rsid w:val="006E1BF0"/>
    <w:rsid w:val="006E1F49"/>
    <w:rsid w:val="006E205C"/>
    <w:rsid w:val="006E3D91"/>
    <w:rsid w:val="006E4C7D"/>
    <w:rsid w:val="006E5BEB"/>
    <w:rsid w:val="006E683B"/>
    <w:rsid w:val="006F06EF"/>
    <w:rsid w:val="006F0B83"/>
    <w:rsid w:val="006F2AEB"/>
    <w:rsid w:val="006F4168"/>
    <w:rsid w:val="006F45DC"/>
    <w:rsid w:val="006F4DB0"/>
    <w:rsid w:val="006F6507"/>
    <w:rsid w:val="006F6989"/>
    <w:rsid w:val="0070032E"/>
    <w:rsid w:val="0070083A"/>
    <w:rsid w:val="007014FD"/>
    <w:rsid w:val="00702058"/>
    <w:rsid w:val="00702B61"/>
    <w:rsid w:val="00703A4C"/>
    <w:rsid w:val="00703CD2"/>
    <w:rsid w:val="00704D56"/>
    <w:rsid w:val="00706F7B"/>
    <w:rsid w:val="007072B2"/>
    <w:rsid w:val="0070794C"/>
    <w:rsid w:val="00707B36"/>
    <w:rsid w:val="00711B19"/>
    <w:rsid w:val="00712CB7"/>
    <w:rsid w:val="00714113"/>
    <w:rsid w:val="007159AD"/>
    <w:rsid w:val="00715AF1"/>
    <w:rsid w:val="0071787B"/>
    <w:rsid w:val="007219C3"/>
    <w:rsid w:val="00721C34"/>
    <w:rsid w:val="00722829"/>
    <w:rsid w:val="00723980"/>
    <w:rsid w:val="00725777"/>
    <w:rsid w:val="007268F9"/>
    <w:rsid w:val="007315EA"/>
    <w:rsid w:val="007346F6"/>
    <w:rsid w:val="00734A81"/>
    <w:rsid w:val="007375F3"/>
    <w:rsid w:val="0074764E"/>
    <w:rsid w:val="00747E9D"/>
    <w:rsid w:val="00750CA3"/>
    <w:rsid w:val="00751710"/>
    <w:rsid w:val="00753947"/>
    <w:rsid w:val="00753A03"/>
    <w:rsid w:val="00754356"/>
    <w:rsid w:val="00755228"/>
    <w:rsid w:val="00756851"/>
    <w:rsid w:val="00761122"/>
    <w:rsid w:val="0076188C"/>
    <w:rsid w:val="00763905"/>
    <w:rsid w:val="0076792A"/>
    <w:rsid w:val="007704C4"/>
    <w:rsid w:val="00771595"/>
    <w:rsid w:val="00771AB5"/>
    <w:rsid w:val="00776310"/>
    <w:rsid w:val="0077757F"/>
    <w:rsid w:val="00780A84"/>
    <w:rsid w:val="00782D75"/>
    <w:rsid w:val="00783860"/>
    <w:rsid w:val="00785792"/>
    <w:rsid w:val="00785FDE"/>
    <w:rsid w:val="007904AF"/>
    <w:rsid w:val="00790C4A"/>
    <w:rsid w:val="00790CB9"/>
    <w:rsid w:val="0079263A"/>
    <w:rsid w:val="00795610"/>
    <w:rsid w:val="007971F0"/>
    <w:rsid w:val="00797494"/>
    <w:rsid w:val="007A1381"/>
    <w:rsid w:val="007A1DE7"/>
    <w:rsid w:val="007A205B"/>
    <w:rsid w:val="007A2366"/>
    <w:rsid w:val="007A2C0A"/>
    <w:rsid w:val="007A66AA"/>
    <w:rsid w:val="007A7716"/>
    <w:rsid w:val="007A79CD"/>
    <w:rsid w:val="007A7C0A"/>
    <w:rsid w:val="007B3FB7"/>
    <w:rsid w:val="007B5713"/>
    <w:rsid w:val="007B62A3"/>
    <w:rsid w:val="007C1AE0"/>
    <w:rsid w:val="007C217D"/>
    <w:rsid w:val="007C221F"/>
    <w:rsid w:val="007C3DCC"/>
    <w:rsid w:val="007C4F2F"/>
    <w:rsid w:val="007C6058"/>
    <w:rsid w:val="007D0CED"/>
    <w:rsid w:val="007D2E99"/>
    <w:rsid w:val="007D3080"/>
    <w:rsid w:val="007D3C73"/>
    <w:rsid w:val="007D5D28"/>
    <w:rsid w:val="007D63D5"/>
    <w:rsid w:val="007E0164"/>
    <w:rsid w:val="007E1233"/>
    <w:rsid w:val="007E21A1"/>
    <w:rsid w:val="007E34AF"/>
    <w:rsid w:val="007E5701"/>
    <w:rsid w:val="007F1F15"/>
    <w:rsid w:val="007F2091"/>
    <w:rsid w:val="007F20CB"/>
    <w:rsid w:val="007F245F"/>
    <w:rsid w:val="007F2F1A"/>
    <w:rsid w:val="007F3D70"/>
    <w:rsid w:val="007F3F6E"/>
    <w:rsid w:val="0080363D"/>
    <w:rsid w:val="00804706"/>
    <w:rsid w:val="00804977"/>
    <w:rsid w:val="008055A2"/>
    <w:rsid w:val="0080574C"/>
    <w:rsid w:val="00806603"/>
    <w:rsid w:val="00807801"/>
    <w:rsid w:val="008079A4"/>
    <w:rsid w:val="008079E5"/>
    <w:rsid w:val="008100AC"/>
    <w:rsid w:val="00810817"/>
    <w:rsid w:val="008154F3"/>
    <w:rsid w:val="00815ADA"/>
    <w:rsid w:val="00817D3A"/>
    <w:rsid w:val="00821B81"/>
    <w:rsid w:val="008221A6"/>
    <w:rsid w:val="008224E4"/>
    <w:rsid w:val="00822FB5"/>
    <w:rsid w:val="00823225"/>
    <w:rsid w:val="00823E24"/>
    <w:rsid w:val="00823FAD"/>
    <w:rsid w:val="008248FC"/>
    <w:rsid w:val="0082498A"/>
    <w:rsid w:val="00825114"/>
    <w:rsid w:val="00826037"/>
    <w:rsid w:val="0082722C"/>
    <w:rsid w:val="0083063C"/>
    <w:rsid w:val="008336F9"/>
    <w:rsid w:val="00834E95"/>
    <w:rsid w:val="00835440"/>
    <w:rsid w:val="00835EE5"/>
    <w:rsid w:val="00836077"/>
    <w:rsid w:val="008426A9"/>
    <w:rsid w:val="0084281E"/>
    <w:rsid w:val="00843800"/>
    <w:rsid w:val="00847FBF"/>
    <w:rsid w:val="008518B8"/>
    <w:rsid w:val="00852C9F"/>
    <w:rsid w:val="00855B9E"/>
    <w:rsid w:val="0085624B"/>
    <w:rsid w:val="00856DA1"/>
    <w:rsid w:val="00861755"/>
    <w:rsid w:val="008629D3"/>
    <w:rsid w:val="00864359"/>
    <w:rsid w:val="008671EF"/>
    <w:rsid w:val="008719DD"/>
    <w:rsid w:val="00872CBB"/>
    <w:rsid w:val="00873CC2"/>
    <w:rsid w:val="00874052"/>
    <w:rsid w:val="00877166"/>
    <w:rsid w:val="0088036A"/>
    <w:rsid w:val="0088136E"/>
    <w:rsid w:val="008822AA"/>
    <w:rsid w:val="00882D4A"/>
    <w:rsid w:val="008839AE"/>
    <w:rsid w:val="008840E7"/>
    <w:rsid w:val="00884A3D"/>
    <w:rsid w:val="008857D3"/>
    <w:rsid w:val="008860C2"/>
    <w:rsid w:val="0089076E"/>
    <w:rsid w:val="00891888"/>
    <w:rsid w:val="008918DF"/>
    <w:rsid w:val="00891F60"/>
    <w:rsid w:val="00892634"/>
    <w:rsid w:val="00892FB0"/>
    <w:rsid w:val="00894DC3"/>
    <w:rsid w:val="008A3365"/>
    <w:rsid w:val="008A3ADF"/>
    <w:rsid w:val="008A4E25"/>
    <w:rsid w:val="008A5943"/>
    <w:rsid w:val="008A697A"/>
    <w:rsid w:val="008A7630"/>
    <w:rsid w:val="008A7DF1"/>
    <w:rsid w:val="008B2650"/>
    <w:rsid w:val="008B35F9"/>
    <w:rsid w:val="008B3908"/>
    <w:rsid w:val="008B5854"/>
    <w:rsid w:val="008B7652"/>
    <w:rsid w:val="008B7CD3"/>
    <w:rsid w:val="008C12CD"/>
    <w:rsid w:val="008C2363"/>
    <w:rsid w:val="008C26D4"/>
    <w:rsid w:val="008C277B"/>
    <w:rsid w:val="008C4C6E"/>
    <w:rsid w:val="008C73E6"/>
    <w:rsid w:val="008D19C0"/>
    <w:rsid w:val="008D217A"/>
    <w:rsid w:val="008D704B"/>
    <w:rsid w:val="008E1175"/>
    <w:rsid w:val="008E20A7"/>
    <w:rsid w:val="008E3EFD"/>
    <w:rsid w:val="008E539D"/>
    <w:rsid w:val="008E6B22"/>
    <w:rsid w:val="008E7BFE"/>
    <w:rsid w:val="008F1E04"/>
    <w:rsid w:val="008F3973"/>
    <w:rsid w:val="008F57E3"/>
    <w:rsid w:val="008F6410"/>
    <w:rsid w:val="009020BD"/>
    <w:rsid w:val="00902396"/>
    <w:rsid w:val="0090239A"/>
    <w:rsid w:val="00902C62"/>
    <w:rsid w:val="00903AD6"/>
    <w:rsid w:val="00903BA6"/>
    <w:rsid w:val="00904A35"/>
    <w:rsid w:val="00904AE7"/>
    <w:rsid w:val="00904CEF"/>
    <w:rsid w:val="009063F4"/>
    <w:rsid w:val="00911B08"/>
    <w:rsid w:val="00911B47"/>
    <w:rsid w:val="0091218B"/>
    <w:rsid w:val="00912AC3"/>
    <w:rsid w:val="00916456"/>
    <w:rsid w:val="009178BE"/>
    <w:rsid w:val="0092275F"/>
    <w:rsid w:val="00923474"/>
    <w:rsid w:val="00923BDD"/>
    <w:rsid w:val="0092468C"/>
    <w:rsid w:val="00925AB4"/>
    <w:rsid w:val="00925D9E"/>
    <w:rsid w:val="00926594"/>
    <w:rsid w:val="009267B7"/>
    <w:rsid w:val="00926F72"/>
    <w:rsid w:val="009270A3"/>
    <w:rsid w:val="00927D4F"/>
    <w:rsid w:val="009313F0"/>
    <w:rsid w:val="00932817"/>
    <w:rsid w:val="00935172"/>
    <w:rsid w:val="00937C31"/>
    <w:rsid w:val="00940000"/>
    <w:rsid w:val="0094159F"/>
    <w:rsid w:val="00943404"/>
    <w:rsid w:val="00943F36"/>
    <w:rsid w:val="00944F87"/>
    <w:rsid w:val="00945DC1"/>
    <w:rsid w:val="00946693"/>
    <w:rsid w:val="009509D1"/>
    <w:rsid w:val="00950E64"/>
    <w:rsid w:val="0095273B"/>
    <w:rsid w:val="009547D3"/>
    <w:rsid w:val="009561F0"/>
    <w:rsid w:val="009577B1"/>
    <w:rsid w:val="0096337B"/>
    <w:rsid w:val="00963A39"/>
    <w:rsid w:val="00964FAF"/>
    <w:rsid w:val="00965BA6"/>
    <w:rsid w:val="0096677A"/>
    <w:rsid w:val="009667F9"/>
    <w:rsid w:val="00970D77"/>
    <w:rsid w:val="00970E0A"/>
    <w:rsid w:val="009731B3"/>
    <w:rsid w:val="00974061"/>
    <w:rsid w:val="0097560B"/>
    <w:rsid w:val="00976C05"/>
    <w:rsid w:val="0097755D"/>
    <w:rsid w:val="00980515"/>
    <w:rsid w:val="00980E6B"/>
    <w:rsid w:val="00981208"/>
    <w:rsid w:val="0098128D"/>
    <w:rsid w:val="00981D61"/>
    <w:rsid w:val="00983767"/>
    <w:rsid w:val="0099175D"/>
    <w:rsid w:val="00992F63"/>
    <w:rsid w:val="0099304D"/>
    <w:rsid w:val="00993424"/>
    <w:rsid w:val="0099591D"/>
    <w:rsid w:val="009959EA"/>
    <w:rsid w:val="009965BB"/>
    <w:rsid w:val="009971AB"/>
    <w:rsid w:val="0099725C"/>
    <w:rsid w:val="0099740E"/>
    <w:rsid w:val="009B0263"/>
    <w:rsid w:val="009B4493"/>
    <w:rsid w:val="009B4C7D"/>
    <w:rsid w:val="009B506A"/>
    <w:rsid w:val="009C0DD3"/>
    <w:rsid w:val="009C1FA3"/>
    <w:rsid w:val="009C604F"/>
    <w:rsid w:val="009C68EE"/>
    <w:rsid w:val="009C6B8A"/>
    <w:rsid w:val="009D019A"/>
    <w:rsid w:val="009D0695"/>
    <w:rsid w:val="009D2960"/>
    <w:rsid w:val="009D475C"/>
    <w:rsid w:val="009D512B"/>
    <w:rsid w:val="009D5986"/>
    <w:rsid w:val="009D59A4"/>
    <w:rsid w:val="009D5DE3"/>
    <w:rsid w:val="009D7052"/>
    <w:rsid w:val="009D70FC"/>
    <w:rsid w:val="009E2291"/>
    <w:rsid w:val="009E2BED"/>
    <w:rsid w:val="009E389C"/>
    <w:rsid w:val="009E44D6"/>
    <w:rsid w:val="009E452A"/>
    <w:rsid w:val="009E5491"/>
    <w:rsid w:val="009E5A3A"/>
    <w:rsid w:val="009E66D5"/>
    <w:rsid w:val="009E69C8"/>
    <w:rsid w:val="009F0026"/>
    <w:rsid w:val="009F2358"/>
    <w:rsid w:val="009F2B3D"/>
    <w:rsid w:val="009F3772"/>
    <w:rsid w:val="009F436B"/>
    <w:rsid w:val="009F7B15"/>
    <w:rsid w:val="00A006CA"/>
    <w:rsid w:val="00A00BD2"/>
    <w:rsid w:val="00A01956"/>
    <w:rsid w:val="00A01BDE"/>
    <w:rsid w:val="00A024A2"/>
    <w:rsid w:val="00A032CD"/>
    <w:rsid w:val="00A036CD"/>
    <w:rsid w:val="00A04BF3"/>
    <w:rsid w:val="00A05B0A"/>
    <w:rsid w:val="00A07F6C"/>
    <w:rsid w:val="00A1061B"/>
    <w:rsid w:val="00A1255A"/>
    <w:rsid w:val="00A13A12"/>
    <w:rsid w:val="00A17A06"/>
    <w:rsid w:val="00A20121"/>
    <w:rsid w:val="00A20340"/>
    <w:rsid w:val="00A206A0"/>
    <w:rsid w:val="00A21B1F"/>
    <w:rsid w:val="00A223F6"/>
    <w:rsid w:val="00A22EEF"/>
    <w:rsid w:val="00A25998"/>
    <w:rsid w:val="00A264D5"/>
    <w:rsid w:val="00A30FB0"/>
    <w:rsid w:val="00A34904"/>
    <w:rsid w:val="00A360F7"/>
    <w:rsid w:val="00A4195B"/>
    <w:rsid w:val="00A438D2"/>
    <w:rsid w:val="00A44D72"/>
    <w:rsid w:val="00A457CD"/>
    <w:rsid w:val="00A512AF"/>
    <w:rsid w:val="00A527C0"/>
    <w:rsid w:val="00A54405"/>
    <w:rsid w:val="00A55586"/>
    <w:rsid w:val="00A561E5"/>
    <w:rsid w:val="00A56E17"/>
    <w:rsid w:val="00A57559"/>
    <w:rsid w:val="00A60ED1"/>
    <w:rsid w:val="00A6136B"/>
    <w:rsid w:val="00A619FA"/>
    <w:rsid w:val="00A63E5B"/>
    <w:rsid w:val="00A64410"/>
    <w:rsid w:val="00A64934"/>
    <w:rsid w:val="00A64E79"/>
    <w:rsid w:val="00A64FA6"/>
    <w:rsid w:val="00A6571D"/>
    <w:rsid w:val="00A65E46"/>
    <w:rsid w:val="00A65FC2"/>
    <w:rsid w:val="00A67477"/>
    <w:rsid w:val="00A7735B"/>
    <w:rsid w:val="00A8324A"/>
    <w:rsid w:val="00A84D60"/>
    <w:rsid w:val="00A8636F"/>
    <w:rsid w:val="00A86FFF"/>
    <w:rsid w:val="00A906EC"/>
    <w:rsid w:val="00A915F9"/>
    <w:rsid w:val="00A91836"/>
    <w:rsid w:val="00A933F5"/>
    <w:rsid w:val="00A937DD"/>
    <w:rsid w:val="00AA074B"/>
    <w:rsid w:val="00AA0F16"/>
    <w:rsid w:val="00AA2AB2"/>
    <w:rsid w:val="00AA3B5E"/>
    <w:rsid w:val="00AA3F7F"/>
    <w:rsid w:val="00AA58BB"/>
    <w:rsid w:val="00AA7401"/>
    <w:rsid w:val="00AA7CB3"/>
    <w:rsid w:val="00AB0F50"/>
    <w:rsid w:val="00AB1395"/>
    <w:rsid w:val="00AB16CC"/>
    <w:rsid w:val="00AB1B4A"/>
    <w:rsid w:val="00AB1CCE"/>
    <w:rsid w:val="00AB2A5B"/>
    <w:rsid w:val="00AB6CA2"/>
    <w:rsid w:val="00AC004B"/>
    <w:rsid w:val="00AC03EE"/>
    <w:rsid w:val="00AC2EFA"/>
    <w:rsid w:val="00AC35BF"/>
    <w:rsid w:val="00AC36F6"/>
    <w:rsid w:val="00AC3CB1"/>
    <w:rsid w:val="00AC43D2"/>
    <w:rsid w:val="00AC7537"/>
    <w:rsid w:val="00AD0657"/>
    <w:rsid w:val="00AD0853"/>
    <w:rsid w:val="00AD1104"/>
    <w:rsid w:val="00AD1CC8"/>
    <w:rsid w:val="00AD4BAA"/>
    <w:rsid w:val="00AD4CDB"/>
    <w:rsid w:val="00AD56E4"/>
    <w:rsid w:val="00AE1B4E"/>
    <w:rsid w:val="00AE2C18"/>
    <w:rsid w:val="00AE2EE8"/>
    <w:rsid w:val="00AE35E5"/>
    <w:rsid w:val="00AE5D99"/>
    <w:rsid w:val="00AE62DD"/>
    <w:rsid w:val="00AE757B"/>
    <w:rsid w:val="00AF1978"/>
    <w:rsid w:val="00AF2723"/>
    <w:rsid w:val="00AF5E31"/>
    <w:rsid w:val="00B00DDB"/>
    <w:rsid w:val="00B02F16"/>
    <w:rsid w:val="00B03681"/>
    <w:rsid w:val="00B10137"/>
    <w:rsid w:val="00B132BC"/>
    <w:rsid w:val="00B14BA7"/>
    <w:rsid w:val="00B14D6F"/>
    <w:rsid w:val="00B17BEF"/>
    <w:rsid w:val="00B20347"/>
    <w:rsid w:val="00B20D27"/>
    <w:rsid w:val="00B22D5E"/>
    <w:rsid w:val="00B2415E"/>
    <w:rsid w:val="00B24342"/>
    <w:rsid w:val="00B24E66"/>
    <w:rsid w:val="00B27C13"/>
    <w:rsid w:val="00B30662"/>
    <w:rsid w:val="00B30734"/>
    <w:rsid w:val="00B3231C"/>
    <w:rsid w:val="00B332C2"/>
    <w:rsid w:val="00B34695"/>
    <w:rsid w:val="00B34B1B"/>
    <w:rsid w:val="00B35385"/>
    <w:rsid w:val="00B36382"/>
    <w:rsid w:val="00B36497"/>
    <w:rsid w:val="00B36A1B"/>
    <w:rsid w:val="00B3712F"/>
    <w:rsid w:val="00B3718E"/>
    <w:rsid w:val="00B40C06"/>
    <w:rsid w:val="00B41039"/>
    <w:rsid w:val="00B4201D"/>
    <w:rsid w:val="00B4314D"/>
    <w:rsid w:val="00B44077"/>
    <w:rsid w:val="00B44643"/>
    <w:rsid w:val="00B459A4"/>
    <w:rsid w:val="00B46474"/>
    <w:rsid w:val="00B47DF7"/>
    <w:rsid w:val="00B50C9D"/>
    <w:rsid w:val="00B51455"/>
    <w:rsid w:val="00B5237E"/>
    <w:rsid w:val="00B523CB"/>
    <w:rsid w:val="00B53882"/>
    <w:rsid w:val="00B542C9"/>
    <w:rsid w:val="00B54AC1"/>
    <w:rsid w:val="00B556CC"/>
    <w:rsid w:val="00B56A3A"/>
    <w:rsid w:val="00B60D28"/>
    <w:rsid w:val="00B60DE5"/>
    <w:rsid w:val="00B61521"/>
    <w:rsid w:val="00B622D5"/>
    <w:rsid w:val="00B62BBE"/>
    <w:rsid w:val="00B62C9C"/>
    <w:rsid w:val="00B631BB"/>
    <w:rsid w:val="00B64411"/>
    <w:rsid w:val="00B659A7"/>
    <w:rsid w:val="00B702FF"/>
    <w:rsid w:val="00B70703"/>
    <w:rsid w:val="00B70742"/>
    <w:rsid w:val="00B70C40"/>
    <w:rsid w:val="00B7141A"/>
    <w:rsid w:val="00B71B06"/>
    <w:rsid w:val="00B71C99"/>
    <w:rsid w:val="00B71D7F"/>
    <w:rsid w:val="00B7436B"/>
    <w:rsid w:val="00B758D4"/>
    <w:rsid w:val="00B77086"/>
    <w:rsid w:val="00B77622"/>
    <w:rsid w:val="00B77F9C"/>
    <w:rsid w:val="00B801CA"/>
    <w:rsid w:val="00B81B5D"/>
    <w:rsid w:val="00B83C9C"/>
    <w:rsid w:val="00B8445D"/>
    <w:rsid w:val="00B853ED"/>
    <w:rsid w:val="00B87D7E"/>
    <w:rsid w:val="00B9050B"/>
    <w:rsid w:val="00B91D2F"/>
    <w:rsid w:val="00B936CB"/>
    <w:rsid w:val="00B93E3A"/>
    <w:rsid w:val="00BA09B1"/>
    <w:rsid w:val="00BA140C"/>
    <w:rsid w:val="00BA3177"/>
    <w:rsid w:val="00BA54DF"/>
    <w:rsid w:val="00BB2947"/>
    <w:rsid w:val="00BB2B1C"/>
    <w:rsid w:val="00BB3720"/>
    <w:rsid w:val="00BB4BCF"/>
    <w:rsid w:val="00BB4DBE"/>
    <w:rsid w:val="00BB52D5"/>
    <w:rsid w:val="00BB52E5"/>
    <w:rsid w:val="00BB5683"/>
    <w:rsid w:val="00BB5C84"/>
    <w:rsid w:val="00BB71FA"/>
    <w:rsid w:val="00BC184F"/>
    <w:rsid w:val="00BC1F54"/>
    <w:rsid w:val="00BC343E"/>
    <w:rsid w:val="00BC3BDF"/>
    <w:rsid w:val="00BC3DB3"/>
    <w:rsid w:val="00BC4EED"/>
    <w:rsid w:val="00BC6022"/>
    <w:rsid w:val="00BC632B"/>
    <w:rsid w:val="00BD3EC0"/>
    <w:rsid w:val="00BD4AEA"/>
    <w:rsid w:val="00BD6709"/>
    <w:rsid w:val="00BE0982"/>
    <w:rsid w:val="00BE1834"/>
    <w:rsid w:val="00BE1986"/>
    <w:rsid w:val="00BE217C"/>
    <w:rsid w:val="00BE21E0"/>
    <w:rsid w:val="00BE25F9"/>
    <w:rsid w:val="00BE3826"/>
    <w:rsid w:val="00BE4565"/>
    <w:rsid w:val="00BF3DFE"/>
    <w:rsid w:val="00BF56E0"/>
    <w:rsid w:val="00BF74F8"/>
    <w:rsid w:val="00C0030D"/>
    <w:rsid w:val="00C017D7"/>
    <w:rsid w:val="00C04E73"/>
    <w:rsid w:val="00C120C6"/>
    <w:rsid w:val="00C154D0"/>
    <w:rsid w:val="00C15AA1"/>
    <w:rsid w:val="00C17E49"/>
    <w:rsid w:val="00C23A59"/>
    <w:rsid w:val="00C24730"/>
    <w:rsid w:val="00C24790"/>
    <w:rsid w:val="00C25E20"/>
    <w:rsid w:val="00C278F4"/>
    <w:rsid w:val="00C27CAD"/>
    <w:rsid w:val="00C31C84"/>
    <w:rsid w:val="00C3288F"/>
    <w:rsid w:val="00C36864"/>
    <w:rsid w:val="00C36B87"/>
    <w:rsid w:val="00C37089"/>
    <w:rsid w:val="00C37255"/>
    <w:rsid w:val="00C400F5"/>
    <w:rsid w:val="00C41410"/>
    <w:rsid w:val="00C41DC2"/>
    <w:rsid w:val="00C4235F"/>
    <w:rsid w:val="00C426CB"/>
    <w:rsid w:val="00C4320D"/>
    <w:rsid w:val="00C44ED0"/>
    <w:rsid w:val="00C477CC"/>
    <w:rsid w:val="00C47D00"/>
    <w:rsid w:val="00C47E60"/>
    <w:rsid w:val="00C5017C"/>
    <w:rsid w:val="00C5190D"/>
    <w:rsid w:val="00C53554"/>
    <w:rsid w:val="00C538AC"/>
    <w:rsid w:val="00C542B4"/>
    <w:rsid w:val="00C54577"/>
    <w:rsid w:val="00C55E92"/>
    <w:rsid w:val="00C564EA"/>
    <w:rsid w:val="00C5711B"/>
    <w:rsid w:val="00C61340"/>
    <w:rsid w:val="00C615F4"/>
    <w:rsid w:val="00C63243"/>
    <w:rsid w:val="00C63D68"/>
    <w:rsid w:val="00C6562A"/>
    <w:rsid w:val="00C666A8"/>
    <w:rsid w:val="00C66D1D"/>
    <w:rsid w:val="00C7215D"/>
    <w:rsid w:val="00C72198"/>
    <w:rsid w:val="00C757BE"/>
    <w:rsid w:val="00C7797E"/>
    <w:rsid w:val="00C80DA0"/>
    <w:rsid w:val="00C829B3"/>
    <w:rsid w:val="00C82D69"/>
    <w:rsid w:val="00C82F39"/>
    <w:rsid w:val="00C83981"/>
    <w:rsid w:val="00C86F84"/>
    <w:rsid w:val="00C922BD"/>
    <w:rsid w:val="00C947E7"/>
    <w:rsid w:val="00C95BAF"/>
    <w:rsid w:val="00C96C74"/>
    <w:rsid w:val="00C975DC"/>
    <w:rsid w:val="00CA224C"/>
    <w:rsid w:val="00CA288D"/>
    <w:rsid w:val="00CA2F06"/>
    <w:rsid w:val="00CA4813"/>
    <w:rsid w:val="00CA5343"/>
    <w:rsid w:val="00CA7D4F"/>
    <w:rsid w:val="00CB028A"/>
    <w:rsid w:val="00CB0FC3"/>
    <w:rsid w:val="00CB280A"/>
    <w:rsid w:val="00CB2873"/>
    <w:rsid w:val="00CB3941"/>
    <w:rsid w:val="00CB3E62"/>
    <w:rsid w:val="00CB4110"/>
    <w:rsid w:val="00CB5826"/>
    <w:rsid w:val="00CB5BC8"/>
    <w:rsid w:val="00CB61E3"/>
    <w:rsid w:val="00CC08CE"/>
    <w:rsid w:val="00CC17BD"/>
    <w:rsid w:val="00CC1E69"/>
    <w:rsid w:val="00CC2124"/>
    <w:rsid w:val="00CC2771"/>
    <w:rsid w:val="00CC3E7F"/>
    <w:rsid w:val="00CC608F"/>
    <w:rsid w:val="00CC631D"/>
    <w:rsid w:val="00CC6FE7"/>
    <w:rsid w:val="00CD1576"/>
    <w:rsid w:val="00CD2112"/>
    <w:rsid w:val="00CD2998"/>
    <w:rsid w:val="00CE1FE5"/>
    <w:rsid w:val="00CE4A8D"/>
    <w:rsid w:val="00CE6709"/>
    <w:rsid w:val="00CF1A16"/>
    <w:rsid w:val="00CF3A30"/>
    <w:rsid w:val="00CF4C74"/>
    <w:rsid w:val="00CF4F34"/>
    <w:rsid w:val="00D0072C"/>
    <w:rsid w:val="00D00CA9"/>
    <w:rsid w:val="00D00FE2"/>
    <w:rsid w:val="00D01CF0"/>
    <w:rsid w:val="00D048C3"/>
    <w:rsid w:val="00D064D2"/>
    <w:rsid w:val="00D118F6"/>
    <w:rsid w:val="00D13DC8"/>
    <w:rsid w:val="00D17594"/>
    <w:rsid w:val="00D200C0"/>
    <w:rsid w:val="00D205F6"/>
    <w:rsid w:val="00D22088"/>
    <w:rsid w:val="00D24F73"/>
    <w:rsid w:val="00D257DA"/>
    <w:rsid w:val="00D259D9"/>
    <w:rsid w:val="00D30ED7"/>
    <w:rsid w:val="00D31592"/>
    <w:rsid w:val="00D3192A"/>
    <w:rsid w:val="00D31DD1"/>
    <w:rsid w:val="00D32307"/>
    <w:rsid w:val="00D327CB"/>
    <w:rsid w:val="00D32F84"/>
    <w:rsid w:val="00D36F40"/>
    <w:rsid w:val="00D415E9"/>
    <w:rsid w:val="00D4161E"/>
    <w:rsid w:val="00D43D1F"/>
    <w:rsid w:val="00D4425A"/>
    <w:rsid w:val="00D44B16"/>
    <w:rsid w:val="00D47748"/>
    <w:rsid w:val="00D50B8A"/>
    <w:rsid w:val="00D520DB"/>
    <w:rsid w:val="00D52B57"/>
    <w:rsid w:val="00D539F8"/>
    <w:rsid w:val="00D53BE8"/>
    <w:rsid w:val="00D55D14"/>
    <w:rsid w:val="00D56353"/>
    <w:rsid w:val="00D56A4B"/>
    <w:rsid w:val="00D57C6A"/>
    <w:rsid w:val="00D6054B"/>
    <w:rsid w:val="00D60EDB"/>
    <w:rsid w:val="00D61A5B"/>
    <w:rsid w:val="00D62799"/>
    <w:rsid w:val="00D63776"/>
    <w:rsid w:val="00D641A9"/>
    <w:rsid w:val="00D659B1"/>
    <w:rsid w:val="00D660D6"/>
    <w:rsid w:val="00D714EB"/>
    <w:rsid w:val="00D720B9"/>
    <w:rsid w:val="00D74E41"/>
    <w:rsid w:val="00D752E7"/>
    <w:rsid w:val="00D7772B"/>
    <w:rsid w:val="00D81B2A"/>
    <w:rsid w:val="00D81ED4"/>
    <w:rsid w:val="00D826C9"/>
    <w:rsid w:val="00D82EC6"/>
    <w:rsid w:val="00D83666"/>
    <w:rsid w:val="00D83B88"/>
    <w:rsid w:val="00D83DA2"/>
    <w:rsid w:val="00D87C83"/>
    <w:rsid w:val="00D91190"/>
    <w:rsid w:val="00D958B8"/>
    <w:rsid w:val="00D959C3"/>
    <w:rsid w:val="00D96C86"/>
    <w:rsid w:val="00D973B8"/>
    <w:rsid w:val="00DA0930"/>
    <w:rsid w:val="00DA4C18"/>
    <w:rsid w:val="00DA6C49"/>
    <w:rsid w:val="00DA7101"/>
    <w:rsid w:val="00DA7B33"/>
    <w:rsid w:val="00DB1DD2"/>
    <w:rsid w:val="00DB3BCF"/>
    <w:rsid w:val="00DB495A"/>
    <w:rsid w:val="00DB6C31"/>
    <w:rsid w:val="00DB77A0"/>
    <w:rsid w:val="00DC36A3"/>
    <w:rsid w:val="00DC47EE"/>
    <w:rsid w:val="00DC60B3"/>
    <w:rsid w:val="00DC6A63"/>
    <w:rsid w:val="00DC7D72"/>
    <w:rsid w:val="00DD23B9"/>
    <w:rsid w:val="00DD290C"/>
    <w:rsid w:val="00DD4AFD"/>
    <w:rsid w:val="00DD6E08"/>
    <w:rsid w:val="00DD6FBD"/>
    <w:rsid w:val="00DD76A5"/>
    <w:rsid w:val="00DE4241"/>
    <w:rsid w:val="00DE61DF"/>
    <w:rsid w:val="00DE7A3A"/>
    <w:rsid w:val="00DF00C2"/>
    <w:rsid w:val="00DF0A92"/>
    <w:rsid w:val="00DF10E3"/>
    <w:rsid w:val="00DF151C"/>
    <w:rsid w:val="00DF2F26"/>
    <w:rsid w:val="00DF702A"/>
    <w:rsid w:val="00DF74F8"/>
    <w:rsid w:val="00E00B81"/>
    <w:rsid w:val="00E00CD5"/>
    <w:rsid w:val="00E01025"/>
    <w:rsid w:val="00E02C97"/>
    <w:rsid w:val="00E02D4D"/>
    <w:rsid w:val="00E03BCC"/>
    <w:rsid w:val="00E03D62"/>
    <w:rsid w:val="00E04E51"/>
    <w:rsid w:val="00E06F53"/>
    <w:rsid w:val="00E11C6C"/>
    <w:rsid w:val="00E14446"/>
    <w:rsid w:val="00E144B5"/>
    <w:rsid w:val="00E15086"/>
    <w:rsid w:val="00E1535C"/>
    <w:rsid w:val="00E20079"/>
    <w:rsid w:val="00E2056F"/>
    <w:rsid w:val="00E2077E"/>
    <w:rsid w:val="00E255DF"/>
    <w:rsid w:val="00E25622"/>
    <w:rsid w:val="00E263BE"/>
    <w:rsid w:val="00E2711E"/>
    <w:rsid w:val="00E27497"/>
    <w:rsid w:val="00E30B99"/>
    <w:rsid w:val="00E31E24"/>
    <w:rsid w:val="00E32C55"/>
    <w:rsid w:val="00E338B0"/>
    <w:rsid w:val="00E33E84"/>
    <w:rsid w:val="00E34385"/>
    <w:rsid w:val="00E35646"/>
    <w:rsid w:val="00E35C41"/>
    <w:rsid w:val="00E427AF"/>
    <w:rsid w:val="00E44088"/>
    <w:rsid w:val="00E456CA"/>
    <w:rsid w:val="00E46ABD"/>
    <w:rsid w:val="00E50B0F"/>
    <w:rsid w:val="00E50C32"/>
    <w:rsid w:val="00E50F34"/>
    <w:rsid w:val="00E517AF"/>
    <w:rsid w:val="00E52501"/>
    <w:rsid w:val="00E5698C"/>
    <w:rsid w:val="00E56A6E"/>
    <w:rsid w:val="00E6038D"/>
    <w:rsid w:val="00E60F45"/>
    <w:rsid w:val="00E619A7"/>
    <w:rsid w:val="00E64D51"/>
    <w:rsid w:val="00E65C27"/>
    <w:rsid w:val="00E71A05"/>
    <w:rsid w:val="00E74BD2"/>
    <w:rsid w:val="00E75A9D"/>
    <w:rsid w:val="00E76F34"/>
    <w:rsid w:val="00E775FD"/>
    <w:rsid w:val="00E777E2"/>
    <w:rsid w:val="00E7793A"/>
    <w:rsid w:val="00E8024F"/>
    <w:rsid w:val="00E81673"/>
    <w:rsid w:val="00E822F9"/>
    <w:rsid w:val="00E86296"/>
    <w:rsid w:val="00E912F8"/>
    <w:rsid w:val="00E923D3"/>
    <w:rsid w:val="00E92DBE"/>
    <w:rsid w:val="00E93674"/>
    <w:rsid w:val="00E936F5"/>
    <w:rsid w:val="00E96F4E"/>
    <w:rsid w:val="00EA0EFF"/>
    <w:rsid w:val="00EA16F9"/>
    <w:rsid w:val="00EA2BE5"/>
    <w:rsid w:val="00EA3B35"/>
    <w:rsid w:val="00EA47CD"/>
    <w:rsid w:val="00EA4E37"/>
    <w:rsid w:val="00EA758B"/>
    <w:rsid w:val="00EB0326"/>
    <w:rsid w:val="00EB0C22"/>
    <w:rsid w:val="00EB15D8"/>
    <w:rsid w:val="00EB1D5C"/>
    <w:rsid w:val="00EB25B2"/>
    <w:rsid w:val="00EB61C3"/>
    <w:rsid w:val="00EB647D"/>
    <w:rsid w:val="00EC1C7A"/>
    <w:rsid w:val="00EC458C"/>
    <w:rsid w:val="00EC700E"/>
    <w:rsid w:val="00ED0CA1"/>
    <w:rsid w:val="00ED2304"/>
    <w:rsid w:val="00ED2922"/>
    <w:rsid w:val="00ED333A"/>
    <w:rsid w:val="00ED3673"/>
    <w:rsid w:val="00ED51FB"/>
    <w:rsid w:val="00ED7A90"/>
    <w:rsid w:val="00EE0B4F"/>
    <w:rsid w:val="00EE137C"/>
    <w:rsid w:val="00EE1FA1"/>
    <w:rsid w:val="00EE1FE1"/>
    <w:rsid w:val="00EE3478"/>
    <w:rsid w:val="00EE5B3D"/>
    <w:rsid w:val="00EF10BE"/>
    <w:rsid w:val="00EF46E9"/>
    <w:rsid w:val="00EF4B10"/>
    <w:rsid w:val="00EF512B"/>
    <w:rsid w:val="00EF524A"/>
    <w:rsid w:val="00EF6BAF"/>
    <w:rsid w:val="00EF7401"/>
    <w:rsid w:val="00F01856"/>
    <w:rsid w:val="00F03017"/>
    <w:rsid w:val="00F03F51"/>
    <w:rsid w:val="00F06AFB"/>
    <w:rsid w:val="00F103BA"/>
    <w:rsid w:val="00F10B3F"/>
    <w:rsid w:val="00F11E97"/>
    <w:rsid w:val="00F121DF"/>
    <w:rsid w:val="00F126D9"/>
    <w:rsid w:val="00F14391"/>
    <w:rsid w:val="00F14CA1"/>
    <w:rsid w:val="00F150F5"/>
    <w:rsid w:val="00F15665"/>
    <w:rsid w:val="00F15D67"/>
    <w:rsid w:val="00F17D07"/>
    <w:rsid w:val="00F21EC2"/>
    <w:rsid w:val="00F23475"/>
    <w:rsid w:val="00F24ED5"/>
    <w:rsid w:val="00F2501C"/>
    <w:rsid w:val="00F274DD"/>
    <w:rsid w:val="00F308C2"/>
    <w:rsid w:val="00F31FA7"/>
    <w:rsid w:val="00F3265C"/>
    <w:rsid w:val="00F34718"/>
    <w:rsid w:val="00F35504"/>
    <w:rsid w:val="00F41D67"/>
    <w:rsid w:val="00F4418F"/>
    <w:rsid w:val="00F44AE7"/>
    <w:rsid w:val="00F44E58"/>
    <w:rsid w:val="00F44EA3"/>
    <w:rsid w:val="00F45B26"/>
    <w:rsid w:val="00F46144"/>
    <w:rsid w:val="00F46B3E"/>
    <w:rsid w:val="00F53E68"/>
    <w:rsid w:val="00F53E72"/>
    <w:rsid w:val="00F54469"/>
    <w:rsid w:val="00F560E0"/>
    <w:rsid w:val="00F56A5A"/>
    <w:rsid w:val="00F56FA3"/>
    <w:rsid w:val="00F57AD6"/>
    <w:rsid w:val="00F608CD"/>
    <w:rsid w:val="00F60B79"/>
    <w:rsid w:val="00F61815"/>
    <w:rsid w:val="00F658E0"/>
    <w:rsid w:val="00F67F5B"/>
    <w:rsid w:val="00F7136B"/>
    <w:rsid w:val="00F715DB"/>
    <w:rsid w:val="00F72304"/>
    <w:rsid w:val="00F737D9"/>
    <w:rsid w:val="00F74302"/>
    <w:rsid w:val="00F74536"/>
    <w:rsid w:val="00F77D96"/>
    <w:rsid w:val="00F80E93"/>
    <w:rsid w:val="00F83713"/>
    <w:rsid w:val="00F847F2"/>
    <w:rsid w:val="00F84D60"/>
    <w:rsid w:val="00F87339"/>
    <w:rsid w:val="00F90C02"/>
    <w:rsid w:val="00F9154F"/>
    <w:rsid w:val="00F91DF9"/>
    <w:rsid w:val="00F9299B"/>
    <w:rsid w:val="00F946E9"/>
    <w:rsid w:val="00F94747"/>
    <w:rsid w:val="00FA0A1A"/>
    <w:rsid w:val="00FA12D2"/>
    <w:rsid w:val="00FA145A"/>
    <w:rsid w:val="00FA1640"/>
    <w:rsid w:val="00FA25CA"/>
    <w:rsid w:val="00FA4013"/>
    <w:rsid w:val="00FA4C02"/>
    <w:rsid w:val="00FA5EE2"/>
    <w:rsid w:val="00FA7119"/>
    <w:rsid w:val="00FB0293"/>
    <w:rsid w:val="00FB0CC0"/>
    <w:rsid w:val="00FB11CC"/>
    <w:rsid w:val="00FB16D8"/>
    <w:rsid w:val="00FB1F1F"/>
    <w:rsid w:val="00FB2EB3"/>
    <w:rsid w:val="00FB313F"/>
    <w:rsid w:val="00FB358C"/>
    <w:rsid w:val="00FB4AC9"/>
    <w:rsid w:val="00FB5E55"/>
    <w:rsid w:val="00FB72EE"/>
    <w:rsid w:val="00FB7E3F"/>
    <w:rsid w:val="00FC18F2"/>
    <w:rsid w:val="00FC2688"/>
    <w:rsid w:val="00FC316F"/>
    <w:rsid w:val="00FC4662"/>
    <w:rsid w:val="00FC60F7"/>
    <w:rsid w:val="00FC612B"/>
    <w:rsid w:val="00FC6A62"/>
    <w:rsid w:val="00FC6C04"/>
    <w:rsid w:val="00FC727C"/>
    <w:rsid w:val="00FC7340"/>
    <w:rsid w:val="00FD1258"/>
    <w:rsid w:val="00FD1CC1"/>
    <w:rsid w:val="00FD365D"/>
    <w:rsid w:val="00FD3B1D"/>
    <w:rsid w:val="00FD5B27"/>
    <w:rsid w:val="00FE0755"/>
    <w:rsid w:val="00FE1951"/>
    <w:rsid w:val="00FE1E4B"/>
    <w:rsid w:val="00FE26E2"/>
    <w:rsid w:val="00FE29AE"/>
    <w:rsid w:val="00FE3946"/>
    <w:rsid w:val="00FE3B34"/>
    <w:rsid w:val="00FE3D95"/>
    <w:rsid w:val="00FE41FE"/>
    <w:rsid w:val="00FF024C"/>
    <w:rsid w:val="00FF200B"/>
    <w:rsid w:val="00FF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9A021B"/>
  <w15:docId w15:val="{F6AD5539-832B-422C-8C97-C6DBF0898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690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8A336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9"/>
    <w:qFormat/>
    <w:rsid w:val="00070FCB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paragraph" w:styleId="Ttulo4">
    <w:name w:val="heading 4"/>
    <w:basedOn w:val="Normal"/>
    <w:next w:val="Normal"/>
    <w:qFormat/>
    <w:pPr>
      <w:keepNext/>
      <w:tabs>
        <w:tab w:val="left" w:pos="-674"/>
        <w:tab w:val="left" w:pos="355"/>
        <w:tab w:val="left" w:pos="907"/>
      </w:tabs>
      <w:spacing w:line="360" w:lineRule="auto"/>
      <w:ind w:left="-70" w:right="-70"/>
      <w:outlineLvl w:val="3"/>
    </w:pPr>
    <w:rPr>
      <w:rFonts w:ascii="Times New Roman" w:hAnsi="Times New Roman"/>
      <w:b/>
      <w:lang w:val="es-ES_tradnl"/>
    </w:rPr>
  </w:style>
  <w:style w:type="paragraph" w:styleId="Ttulo5">
    <w:name w:val="heading 5"/>
    <w:basedOn w:val="Normal"/>
    <w:next w:val="Normal"/>
    <w:qFormat/>
    <w:pPr>
      <w:keepNext/>
      <w:tabs>
        <w:tab w:val="left" w:pos="-674"/>
        <w:tab w:val="left" w:pos="0"/>
        <w:tab w:val="left" w:pos="907"/>
      </w:tabs>
      <w:spacing w:line="360" w:lineRule="auto"/>
      <w:ind w:right="-70"/>
      <w:jc w:val="center"/>
      <w:outlineLvl w:val="4"/>
    </w:pPr>
    <w:rPr>
      <w:rFonts w:ascii="Times New Roman" w:hAnsi="Times New Roman"/>
      <w:b/>
      <w:caps/>
      <w:lang w:val="es-ES_tradnl"/>
    </w:rPr>
  </w:style>
  <w:style w:type="paragraph" w:styleId="Ttulo6">
    <w:name w:val="heading 6"/>
    <w:basedOn w:val="Normal"/>
    <w:next w:val="Normal"/>
    <w:qFormat/>
    <w:pPr>
      <w:keepNext/>
      <w:tabs>
        <w:tab w:val="left" w:pos="-674"/>
        <w:tab w:val="left" w:pos="0"/>
        <w:tab w:val="left" w:pos="1205"/>
      </w:tabs>
      <w:spacing w:line="360" w:lineRule="auto"/>
      <w:jc w:val="center"/>
      <w:outlineLvl w:val="5"/>
    </w:pPr>
    <w:rPr>
      <w:rFonts w:ascii="Times New Roman" w:hAnsi="Times New Roman"/>
      <w:b/>
      <w:caps/>
      <w:lang w:val="es-ES_tradnl"/>
    </w:rPr>
  </w:style>
  <w:style w:type="paragraph" w:styleId="Ttulo7">
    <w:name w:val="heading 7"/>
    <w:basedOn w:val="Normal"/>
    <w:next w:val="Normal"/>
    <w:qFormat/>
    <w:pPr>
      <w:keepNext/>
      <w:tabs>
        <w:tab w:val="left" w:pos="-674"/>
        <w:tab w:val="left" w:pos="0"/>
        <w:tab w:val="left" w:pos="907"/>
      </w:tabs>
      <w:spacing w:line="360" w:lineRule="auto"/>
      <w:ind w:right="-70"/>
      <w:jc w:val="center"/>
      <w:outlineLvl w:val="6"/>
    </w:pPr>
    <w:rPr>
      <w:b/>
      <w:sz w:val="2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rFonts w:ascii="Times" w:eastAsia="Times" w:hAnsi="Times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rFonts w:ascii="Times" w:eastAsia="Times" w:hAnsi="Times"/>
      <w:lang w:val="es-ES_tradnl"/>
    </w:rPr>
  </w:style>
  <w:style w:type="paragraph" w:styleId="Textoindependiente">
    <w:name w:val="Body Text"/>
    <w:basedOn w:val="Normal"/>
    <w:link w:val="TextoindependienteCar"/>
    <w:rPr>
      <w:rFonts w:ascii="55 Helvetica Roman" w:eastAsia="Times" w:hAnsi="55 Helvetica Roman"/>
      <w:sz w:val="20"/>
      <w:lang w:val="es-ES_tradnl"/>
    </w:rPr>
  </w:style>
  <w:style w:type="paragraph" w:styleId="Sangradetextonormal">
    <w:name w:val="Body Text Indent"/>
    <w:basedOn w:val="Normal"/>
    <w:pPr>
      <w:tabs>
        <w:tab w:val="left" w:pos="-674"/>
        <w:tab w:val="left" w:pos="0"/>
        <w:tab w:val="left" w:pos="907"/>
      </w:tabs>
      <w:spacing w:before="120"/>
      <w:ind w:firstLine="284"/>
      <w:jc w:val="both"/>
    </w:pPr>
    <w:rPr>
      <w:sz w:val="22"/>
      <w:lang w:val="es-ES_tradnl"/>
    </w:rPr>
  </w:style>
  <w:style w:type="paragraph" w:styleId="Textoindependiente2">
    <w:name w:val="Body Text 2"/>
    <w:basedOn w:val="Normal"/>
    <w:pPr>
      <w:widowControl w:val="0"/>
      <w:tabs>
        <w:tab w:val="left" w:pos="-674"/>
        <w:tab w:val="left" w:pos="0"/>
        <w:tab w:val="left" w:pos="907"/>
      </w:tabs>
      <w:jc w:val="both"/>
    </w:pPr>
    <w:rPr>
      <w:b/>
      <w:snapToGrid w:val="0"/>
      <w:sz w:val="32"/>
      <w:lang w:val="es-ES_tradnl"/>
    </w:rPr>
  </w:style>
  <w:style w:type="paragraph" w:styleId="Textoindependiente3">
    <w:name w:val="Body Text 3"/>
    <w:basedOn w:val="Normal"/>
    <w:pPr>
      <w:jc w:val="center"/>
    </w:pPr>
    <w:rPr>
      <w:rFonts w:ascii="Times New Roman" w:hAnsi="Times New Roman"/>
      <w:b/>
    </w:rPr>
  </w:style>
  <w:style w:type="paragraph" w:styleId="Textodeglobo">
    <w:name w:val="Balloon Text"/>
    <w:basedOn w:val="Normal"/>
    <w:semiHidden/>
    <w:rsid w:val="00DD6FBD"/>
    <w:rPr>
      <w:rFonts w:ascii="Tahoma" w:hAnsi="Tahoma" w:cs="Tahoma"/>
      <w:sz w:val="16"/>
      <w:szCs w:val="16"/>
    </w:rPr>
  </w:style>
  <w:style w:type="character" w:customStyle="1" w:styleId="TextoindependienteCar">
    <w:name w:val="Texto independiente Car"/>
    <w:link w:val="Textoindependiente"/>
    <w:rsid w:val="00E56A6E"/>
    <w:rPr>
      <w:rFonts w:ascii="55 Helvetica Roman" w:eastAsia="Times" w:hAnsi="55 Helvetica Roman"/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20369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03690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03690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E3D9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E3D95"/>
    <w:rPr>
      <w:rFonts w:ascii="Arial" w:hAnsi="Arial"/>
      <w:b/>
      <w:bCs/>
    </w:rPr>
  </w:style>
  <w:style w:type="paragraph" w:styleId="Prrafodelista">
    <w:name w:val="List Paragraph"/>
    <w:basedOn w:val="Normal"/>
    <w:uiPriority w:val="1"/>
    <w:qFormat/>
    <w:rsid w:val="00A57559"/>
    <w:pPr>
      <w:ind w:left="720"/>
      <w:contextualSpacing/>
    </w:pPr>
  </w:style>
  <w:style w:type="paragraph" w:customStyle="1" w:styleId="Default">
    <w:name w:val="Default"/>
    <w:rsid w:val="00161248"/>
    <w:pPr>
      <w:autoSpaceDE w:val="0"/>
      <w:autoSpaceDN w:val="0"/>
      <w:adjustRightInd w:val="0"/>
    </w:pPr>
    <w:rPr>
      <w:rFonts w:ascii="HelveticaNeue LT 55 Roman" w:hAnsi="HelveticaNeue LT 55 Roman" w:cs="HelveticaNeue LT 55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C525F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F2723"/>
    <w:rPr>
      <w:rFonts w:ascii="Times" w:eastAsia="Times" w:hAnsi="Times"/>
      <w:sz w:val="24"/>
      <w:lang w:val="es-ES_tradnl"/>
    </w:rPr>
  </w:style>
  <w:style w:type="character" w:styleId="Hipervnculo">
    <w:name w:val="Hyperlink"/>
    <w:uiPriority w:val="99"/>
    <w:unhideWhenUsed/>
    <w:rsid w:val="00BC4EED"/>
    <w:rPr>
      <w:color w:val="0000FF"/>
      <w:u w:val="single"/>
    </w:rPr>
  </w:style>
  <w:style w:type="paragraph" w:customStyle="1" w:styleId="foral-f-parrafo-3lineas-t5-c">
    <w:name w:val="foral-f-parrafo-3lineas-t5-c"/>
    <w:basedOn w:val="Normal"/>
    <w:rsid w:val="00132F88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foral-f-parrafo-c">
    <w:name w:val="foral-f-parrafo-c"/>
    <w:basedOn w:val="Normal"/>
    <w:rsid w:val="00132F88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EncabezadoCar">
    <w:name w:val="Encabezado Car"/>
    <w:link w:val="Encabezado"/>
    <w:uiPriority w:val="99"/>
    <w:rsid w:val="002A49B1"/>
    <w:rPr>
      <w:rFonts w:ascii="Times" w:eastAsia="Times" w:hAnsi="Times"/>
      <w:sz w:val="24"/>
      <w:lang w:val="es-ES_tradnl"/>
    </w:rPr>
  </w:style>
  <w:style w:type="table" w:styleId="Tablaconcuadrcula">
    <w:name w:val="Table Grid"/>
    <w:basedOn w:val="Tablanormal"/>
    <w:uiPriority w:val="39"/>
    <w:rsid w:val="00E33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rsid w:val="00070FCB"/>
    <w:rPr>
      <w:b/>
      <w:bCs/>
      <w:sz w:val="27"/>
      <w:szCs w:val="27"/>
    </w:rPr>
  </w:style>
  <w:style w:type="numbering" w:customStyle="1" w:styleId="a-">
    <w:name w:val="a) - . *"/>
    <w:basedOn w:val="Sinlista"/>
    <w:rsid w:val="00834E95"/>
    <w:pPr>
      <w:numPr>
        <w:numId w:val="1"/>
      </w:numPr>
    </w:pPr>
  </w:style>
  <w:style w:type="paragraph" w:customStyle="1" w:styleId="tablas-cabecera6-negrita-c">
    <w:name w:val="tablas-cabecera6-negrita-c"/>
    <w:basedOn w:val="Normal"/>
    <w:rsid w:val="00F44AE7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tablas-c7-izquierda-c">
    <w:name w:val="tablas-c7-izquierda-c"/>
    <w:basedOn w:val="Normal"/>
    <w:rsid w:val="00F44AE7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tablas-c7-centro-c">
    <w:name w:val="tablas-c7-centro-c"/>
    <w:basedOn w:val="Normal"/>
    <w:rsid w:val="00F44AE7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tablas-c7-derecha-blanco-c">
    <w:name w:val="tablas-c7-derecha-blanco-c"/>
    <w:basedOn w:val="Normal"/>
    <w:rsid w:val="00F44AE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egrita">
    <w:name w:val="negrita"/>
    <w:basedOn w:val="Fuentedeprrafopredeter"/>
    <w:rsid w:val="00F44AE7"/>
  </w:style>
  <w:style w:type="character" w:customStyle="1" w:styleId="Ttulo1Car">
    <w:name w:val="Título 1 Car"/>
    <w:basedOn w:val="Fuentedeprrafopredeter"/>
    <w:link w:val="Ttulo1"/>
    <w:uiPriority w:val="9"/>
    <w:rsid w:val="008A33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Normalltimoprrafo">
    <w:name w:val="Normal último párrafo"/>
    <w:basedOn w:val="Normal"/>
    <w:link w:val="NormalltimoprrafoCar"/>
    <w:rsid w:val="00684045"/>
    <w:pPr>
      <w:spacing w:before="120" w:after="240"/>
      <w:jc w:val="both"/>
    </w:pPr>
    <w:rPr>
      <w:sz w:val="20"/>
      <w:lang w:eastAsia="en-US"/>
    </w:rPr>
  </w:style>
  <w:style w:type="character" w:customStyle="1" w:styleId="NormalltimoprrafoCar">
    <w:name w:val="Normal último párrafo Car"/>
    <w:link w:val="Normalltimoprrafo"/>
    <w:rsid w:val="00684045"/>
    <w:rPr>
      <w:rFonts w:ascii="Arial" w:hAnsi="Arial"/>
      <w:lang w:eastAsia="en-US"/>
    </w:rPr>
  </w:style>
  <w:style w:type="paragraph" w:customStyle="1" w:styleId="CM1">
    <w:name w:val="CM1"/>
    <w:basedOn w:val="Normal"/>
    <w:next w:val="Normal"/>
    <w:uiPriority w:val="99"/>
    <w:rsid w:val="0076792A"/>
    <w:pPr>
      <w:autoSpaceDE w:val="0"/>
      <w:autoSpaceDN w:val="0"/>
      <w:adjustRightInd w:val="0"/>
    </w:pPr>
    <w:rPr>
      <w:rFonts w:ascii="Times New Roman" w:hAnsi="Times New Roman"/>
      <w:szCs w:val="24"/>
      <w:lang w:eastAsia="en-US"/>
    </w:rPr>
  </w:style>
  <w:style w:type="table" w:styleId="Tablaconcuadrcula1clara-nfasis1">
    <w:name w:val="Grid Table 1 Light Accent 1"/>
    <w:basedOn w:val="Tablanormal"/>
    <w:uiPriority w:val="46"/>
    <w:rsid w:val="00D3192A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fasis">
    <w:name w:val="Emphasis"/>
    <w:basedOn w:val="Fuentedeprrafopredeter"/>
    <w:uiPriority w:val="20"/>
    <w:qFormat/>
    <w:rsid w:val="00F35504"/>
    <w:rPr>
      <w:i/>
      <w:iCs/>
    </w:rPr>
  </w:style>
  <w:style w:type="character" w:styleId="Textodelmarcadordeposicin">
    <w:name w:val="Placeholder Text"/>
    <w:uiPriority w:val="99"/>
    <w:semiHidden/>
    <w:rsid w:val="00714113"/>
    <w:rPr>
      <w:color w:val="808080"/>
    </w:rPr>
  </w:style>
  <w:style w:type="character" w:styleId="Fuerte">
    <w:name w:val="Strong"/>
    <w:basedOn w:val="Fuentedeprrafopredeter"/>
    <w:uiPriority w:val="22"/>
    <w:qFormat/>
    <w:rsid w:val="00693600"/>
    <w:rPr>
      <w:b/>
      <w:bCs/>
    </w:rPr>
  </w:style>
  <w:style w:type="paragraph" w:customStyle="1" w:styleId="CarCarCarCarCarCarCarCarCarCarCar">
    <w:name w:val="Car Car Car Car Car Car Car Car Car Car Car"/>
    <w:basedOn w:val="Normal"/>
    <w:next w:val="Normal"/>
    <w:rsid w:val="00761122"/>
    <w:pPr>
      <w:jc w:val="both"/>
    </w:pPr>
    <w:rPr>
      <w:rFonts w:ascii="Tahoma" w:hAnsi="Tahoma"/>
      <w:sz w:val="22"/>
      <w:lang w:val="en-US" w:eastAsia="en-US"/>
    </w:rPr>
  </w:style>
  <w:style w:type="numbering" w:customStyle="1" w:styleId="-">
    <w:name w:val="- * ."/>
    <w:basedOn w:val="Sinlista"/>
    <w:rsid w:val="00F4418F"/>
    <w:pPr>
      <w:numPr>
        <w:numId w:val="3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hierro\Desktop\Plantillas%20Innovaci&#243;n\Plantilla%20Direcci&#243;n%20Genera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286E4-AD31-4392-A6E0-0C8A1DE62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Dirección General</Template>
  <TotalTime>4</TotalTime>
  <Pages>2</Pages>
  <Words>649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Número:</vt:lpstr>
    </vt:vector>
  </TitlesOfParts>
  <Company>C.A.R.</Company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Número:</dc:title>
  <dc:creator>Nerea Hierro Malo</dc:creator>
  <cp:lastModifiedBy>Angie Paredes</cp:lastModifiedBy>
  <cp:revision>6</cp:revision>
  <cp:lastPrinted>2008-04-16T12:46:00Z</cp:lastPrinted>
  <dcterms:created xsi:type="dcterms:W3CDTF">2024-12-10T12:35:00Z</dcterms:created>
  <dcterms:modified xsi:type="dcterms:W3CDTF">2026-07-10T08:00:00Z</dcterms:modified>
</cp:coreProperties>
</file>